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21B" w:rsidRDefault="0090321B" w:rsidP="008B2AFC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ГОРОДА БЕРДСКА</w:t>
      </w:r>
    </w:p>
    <w:p w:rsidR="0090321B" w:rsidRPr="00886C19" w:rsidRDefault="0090321B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90321B" w:rsidRPr="008E39E7" w:rsidRDefault="0090321B" w:rsidP="008B2AFC">
      <w:pPr>
        <w:jc w:val="center"/>
        <w:outlineLvl w:val="0"/>
        <w:rPr>
          <w:b/>
          <w:bCs/>
          <w:spacing w:val="52"/>
          <w:sz w:val="36"/>
          <w:szCs w:val="36"/>
        </w:rPr>
      </w:pPr>
      <w:r w:rsidRPr="008E39E7">
        <w:rPr>
          <w:b/>
          <w:bCs/>
          <w:sz w:val="36"/>
          <w:szCs w:val="36"/>
        </w:rPr>
        <w:t>ПОСТАНОВЛЕНИЕ</w:t>
      </w:r>
    </w:p>
    <w:p w:rsidR="0090321B" w:rsidRPr="00886C19" w:rsidRDefault="0090321B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90321B" w:rsidRPr="00831D94" w:rsidRDefault="0090321B" w:rsidP="00CC7A82">
      <w:pPr>
        <w:rPr>
          <w:sz w:val="28"/>
          <w:szCs w:val="28"/>
        </w:rPr>
      </w:pPr>
      <w:r>
        <w:rPr>
          <w:sz w:val="28"/>
          <w:szCs w:val="28"/>
        </w:rPr>
        <w:t>03.092021</w:t>
      </w:r>
      <w:r w:rsidRPr="005A10C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  <w:t xml:space="preserve">    </w:t>
      </w:r>
      <w:r w:rsidRPr="005A10C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</w:t>
      </w:r>
      <w:r w:rsidRPr="005A10C3">
        <w:rPr>
          <w:sz w:val="28"/>
          <w:szCs w:val="28"/>
        </w:rPr>
        <w:t>№</w:t>
      </w:r>
      <w:r w:rsidRPr="00831D94">
        <w:rPr>
          <w:sz w:val="28"/>
          <w:szCs w:val="28"/>
        </w:rPr>
        <w:t>_</w:t>
      </w:r>
      <w:r>
        <w:rPr>
          <w:sz w:val="28"/>
          <w:szCs w:val="28"/>
        </w:rPr>
        <w:t>2708</w:t>
      </w:r>
      <w:r w:rsidRPr="00831D94">
        <w:rPr>
          <w:sz w:val="28"/>
          <w:szCs w:val="28"/>
        </w:rPr>
        <w:t xml:space="preserve"> </w:t>
      </w:r>
    </w:p>
    <w:p w:rsidR="0090321B" w:rsidRPr="00B2119A" w:rsidRDefault="0090321B" w:rsidP="00CC7A82">
      <w:pPr>
        <w:rPr>
          <w:sz w:val="28"/>
          <w:szCs w:val="28"/>
        </w:rPr>
      </w:pPr>
    </w:p>
    <w:p w:rsidR="0090321B" w:rsidRPr="00B2119A" w:rsidRDefault="0090321B" w:rsidP="00CC7A82">
      <w:pPr>
        <w:rPr>
          <w:sz w:val="28"/>
          <w:szCs w:val="28"/>
        </w:rPr>
      </w:pPr>
    </w:p>
    <w:p w:rsidR="0090321B" w:rsidRDefault="0090321B" w:rsidP="000B21B9">
      <w:pPr>
        <w:jc w:val="center"/>
        <w:rPr>
          <w:sz w:val="28"/>
          <w:szCs w:val="28"/>
        </w:rPr>
      </w:pPr>
      <w:r w:rsidRPr="009350E8">
        <w:rPr>
          <w:sz w:val="28"/>
          <w:szCs w:val="28"/>
        </w:rPr>
        <w:t xml:space="preserve">О назначении публичных слушаний по </w:t>
      </w:r>
      <w:r>
        <w:rPr>
          <w:sz w:val="28"/>
          <w:szCs w:val="28"/>
        </w:rPr>
        <w:t>проектам решений о</w:t>
      </w:r>
      <w:r w:rsidRPr="009350E8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и</w:t>
      </w:r>
      <w:r w:rsidRPr="009350E8">
        <w:rPr>
          <w:sz w:val="28"/>
          <w:szCs w:val="28"/>
        </w:rPr>
        <w:t xml:space="preserve"> разрешения на </w:t>
      </w:r>
      <w:r>
        <w:rPr>
          <w:sz w:val="28"/>
          <w:szCs w:val="28"/>
        </w:rPr>
        <w:t>условно разрешенный вид использования земельных участков</w:t>
      </w:r>
    </w:p>
    <w:p w:rsidR="0090321B" w:rsidRPr="009350E8" w:rsidRDefault="0090321B" w:rsidP="000B21B9">
      <w:pPr>
        <w:jc w:val="center"/>
        <w:rPr>
          <w:sz w:val="28"/>
          <w:szCs w:val="28"/>
        </w:rPr>
      </w:pPr>
    </w:p>
    <w:p w:rsidR="0090321B" w:rsidRPr="009350E8" w:rsidRDefault="0090321B" w:rsidP="000B21B9">
      <w:pPr>
        <w:jc w:val="center"/>
        <w:rPr>
          <w:sz w:val="28"/>
          <w:szCs w:val="28"/>
        </w:rPr>
      </w:pPr>
    </w:p>
    <w:p w:rsidR="0090321B" w:rsidRPr="00433259" w:rsidRDefault="0090321B" w:rsidP="002A3C9E">
      <w:pPr>
        <w:overflowPunct/>
        <w:ind w:firstLine="709"/>
        <w:jc w:val="both"/>
        <w:textAlignment w:val="auto"/>
        <w:rPr>
          <w:sz w:val="28"/>
          <w:szCs w:val="28"/>
        </w:rPr>
      </w:pPr>
      <w:r w:rsidRPr="00FD3F4C">
        <w:rPr>
          <w:sz w:val="28"/>
          <w:szCs w:val="28"/>
        </w:rPr>
        <w:t>В целях выявления и учета мнения и интересов жителей города Бердска, в соответствии со стать</w:t>
      </w:r>
      <w:r>
        <w:rPr>
          <w:sz w:val="28"/>
          <w:szCs w:val="28"/>
        </w:rPr>
        <w:t xml:space="preserve">ями 5.1, 37, 39 </w:t>
      </w:r>
      <w:r w:rsidRPr="00FD3F4C">
        <w:rPr>
          <w:sz w:val="28"/>
          <w:szCs w:val="28"/>
        </w:rPr>
        <w:t>Градостроительного кодекса Российской Федерации</w:t>
      </w:r>
      <w:r w:rsidRPr="006A0866">
        <w:rPr>
          <w:sz w:val="28"/>
          <w:szCs w:val="28"/>
        </w:rPr>
        <w:t xml:space="preserve">, приказом министерства строительства Новосибирской области от </w:t>
      </w:r>
      <w:r>
        <w:rPr>
          <w:sz w:val="28"/>
          <w:szCs w:val="28"/>
        </w:rPr>
        <w:t>31.03.2020</w:t>
      </w:r>
      <w:r w:rsidRPr="006A0866">
        <w:rPr>
          <w:sz w:val="28"/>
          <w:szCs w:val="28"/>
        </w:rPr>
        <w:t xml:space="preserve"> №</w:t>
      </w:r>
      <w:r>
        <w:rPr>
          <w:sz w:val="28"/>
          <w:szCs w:val="28"/>
        </w:rPr>
        <w:t>194</w:t>
      </w:r>
      <w:r w:rsidRPr="006A0866">
        <w:rPr>
          <w:sz w:val="28"/>
          <w:szCs w:val="28"/>
        </w:rPr>
        <w:t xml:space="preserve"> «</w:t>
      </w:r>
      <w:r>
        <w:rPr>
          <w:sz w:val="28"/>
          <w:szCs w:val="28"/>
        </w:rPr>
        <w:t>О временном приостановлении предоставления министерством строительства Новосибирской области государственных услуг по предоставлению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 вид использования земельного участка</w:t>
      </w:r>
      <w:r w:rsidRPr="006A0866">
        <w:rPr>
          <w:sz w:val="28"/>
          <w:szCs w:val="28"/>
        </w:rPr>
        <w:t>», Уставом</w:t>
      </w:r>
      <w:r w:rsidRPr="00FD3F4C">
        <w:rPr>
          <w:sz w:val="28"/>
          <w:szCs w:val="28"/>
        </w:rPr>
        <w:t xml:space="preserve"> города Бердска, руководствуясь Положением о порядке организации и проведения публичных слушаний </w:t>
      </w:r>
      <w:r w:rsidRPr="0078387D">
        <w:rPr>
          <w:sz w:val="28"/>
          <w:szCs w:val="28"/>
        </w:rPr>
        <w:t xml:space="preserve">в городе Бердске, утвержденным решением </w:t>
      </w:r>
      <w:r w:rsidRPr="00433259">
        <w:rPr>
          <w:sz w:val="28"/>
          <w:szCs w:val="28"/>
        </w:rPr>
        <w:t xml:space="preserve">Совета депутатов города Бердска от 20.09.2018 № 198,  </w:t>
      </w:r>
    </w:p>
    <w:p w:rsidR="0090321B" w:rsidRPr="00433259" w:rsidRDefault="0090321B" w:rsidP="00174967">
      <w:pPr>
        <w:ind w:right="-5"/>
        <w:jc w:val="both"/>
        <w:outlineLvl w:val="0"/>
        <w:rPr>
          <w:sz w:val="28"/>
          <w:szCs w:val="28"/>
        </w:rPr>
      </w:pPr>
      <w:r w:rsidRPr="00433259">
        <w:rPr>
          <w:sz w:val="28"/>
          <w:szCs w:val="28"/>
        </w:rPr>
        <w:t>ПОСТАНОВЛЯЮ:</w:t>
      </w:r>
    </w:p>
    <w:p w:rsidR="0090321B" w:rsidRPr="00174967" w:rsidRDefault="0090321B" w:rsidP="00174967">
      <w:pPr>
        <w:ind w:firstLine="709"/>
        <w:jc w:val="both"/>
        <w:rPr>
          <w:sz w:val="28"/>
          <w:szCs w:val="28"/>
        </w:rPr>
      </w:pPr>
      <w:r w:rsidRPr="00174967">
        <w:rPr>
          <w:sz w:val="28"/>
          <w:szCs w:val="28"/>
        </w:rPr>
        <w:t>1. Назначить публичные слушания по проектам решений:</w:t>
      </w:r>
    </w:p>
    <w:p w:rsidR="0090321B" w:rsidRPr="00174967" w:rsidRDefault="0090321B" w:rsidP="00174967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174967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54:32:010307:19, общей площадью 534 кв.м., расположенного по адресу: Новосибирская обл., г. Бердск, ул. Пушкина, 35 - «</w:t>
      </w:r>
      <w:r w:rsidRPr="00174967">
        <w:rPr>
          <w:color w:val="000000"/>
          <w:sz w:val="28"/>
          <w:szCs w:val="28"/>
        </w:rPr>
        <w:t>Коммунальное обслуживание</w:t>
      </w:r>
      <w:r w:rsidRPr="00174967">
        <w:rPr>
          <w:sz w:val="28"/>
          <w:szCs w:val="28"/>
        </w:rPr>
        <w:t>» кодовое обозначение 3.1 (проект №1 приложения);</w:t>
      </w:r>
    </w:p>
    <w:p w:rsidR="0090321B" w:rsidRPr="00FD595C" w:rsidRDefault="0090321B" w:rsidP="001D03FE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174967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54:32:010322:59, общей площадью 2870 кв.м., с местоположением: установлено относительно ориентира нежилое здание, расположенного в границах участка, адрес ориентира: Новосибирская обл, г Бердск, ул Пролетарская, 39 - «</w:t>
      </w:r>
      <w:r w:rsidRPr="00174967">
        <w:rPr>
          <w:color w:val="000000"/>
          <w:sz w:val="28"/>
          <w:szCs w:val="28"/>
        </w:rPr>
        <w:t>Магазины</w:t>
      </w:r>
      <w:r w:rsidRPr="00174967">
        <w:rPr>
          <w:sz w:val="28"/>
          <w:szCs w:val="28"/>
        </w:rPr>
        <w:t xml:space="preserve">» кодовое </w:t>
      </w:r>
      <w:r w:rsidRPr="00FD595C">
        <w:rPr>
          <w:sz w:val="28"/>
          <w:szCs w:val="28"/>
        </w:rPr>
        <w:t>обозначение 4.4 (проект №2 приложения);</w:t>
      </w:r>
    </w:p>
    <w:p w:rsidR="0090321B" w:rsidRPr="00FD595C" w:rsidRDefault="0090321B" w:rsidP="00174967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FD595C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54:32:010720:22, общей площадью 3310 кв.м., с местоположением:  обл. Новосибирская, г. Бердск, ул. Попова, дом 1а - «Магазины» кодовое обозначение 4.4 (проект №3 приложения);</w:t>
      </w:r>
    </w:p>
    <w:p w:rsidR="0090321B" w:rsidRDefault="0090321B" w:rsidP="00FD595C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FD595C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54:32:010820:789, общей площадью 1200 кв.м., с местоположением: Новосибирская обл., г. Бердск, НЕКОММЕРЧЕСКОЕ ТОВАРИЩЕСТВО МИКРОРАЙОН </w:t>
      </w:r>
      <w:r>
        <w:rPr>
          <w:sz w:val="28"/>
          <w:szCs w:val="28"/>
        </w:rPr>
        <w:t>«</w:t>
      </w:r>
      <w:r w:rsidRPr="00FD595C">
        <w:rPr>
          <w:sz w:val="28"/>
          <w:szCs w:val="28"/>
        </w:rPr>
        <w:t>МАРЬИН ЛОГ</w:t>
      </w:r>
      <w:r>
        <w:rPr>
          <w:sz w:val="28"/>
          <w:szCs w:val="28"/>
        </w:rPr>
        <w:t>»</w:t>
      </w:r>
      <w:r w:rsidRPr="00FD595C">
        <w:rPr>
          <w:sz w:val="28"/>
          <w:szCs w:val="28"/>
        </w:rPr>
        <w:t>, улица №47, участок №1 - «Магазины» кодовое обозначение 4.4 (проект №4 приложения)</w:t>
      </w:r>
      <w:r>
        <w:rPr>
          <w:sz w:val="28"/>
          <w:szCs w:val="28"/>
        </w:rPr>
        <w:t>;</w:t>
      </w:r>
    </w:p>
    <w:p w:rsidR="0090321B" w:rsidRPr="00FD595C" w:rsidRDefault="0090321B" w:rsidP="0083110A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FD595C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</w:t>
      </w:r>
      <w:r>
        <w:rPr>
          <w:sz w:val="28"/>
          <w:szCs w:val="28"/>
        </w:rPr>
        <w:t>447:880</w:t>
      </w:r>
      <w:r w:rsidRPr="00FD595C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1152</w:t>
      </w:r>
      <w:r w:rsidRPr="00FD595C">
        <w:rPr>
          <w:sz w:val="28"/>
          <w:szCs w:val="28"/>
        </w:rPr>
        <w:t xml:space="preserve"> кв.м., с местоположением: </w:t>
      </w:r>
      <w:r w:rsidRPr="0083110A">
        <w:rPr>
          <w:sz w:val="28"/>
          <w:szCs w:val="28"/>
        </w:rPr>
        <w:t>Российская Федерация, Новосибирская область, городской округ город Бердск, город Бердск, улица Ключевая, участок 58</w:t>
      </w:r>
      <w:r w:rsidRPr="00FD595C">
        <w:rPr>
          <w:sz w:val="28"/>
          <w:szCs w:val="28"/>
        </w:rPr>
        <w:t xml:space="preserve"> - «Магазины» кодовое обозначение 4.4 (проект №</w:t>
      </w:r>
      <w:r>
        <w:rPr>
          <w:sz w:val="28"/>
          <w:szCs w:val="28"/>
        </w:rPr>
        <w:t>5</w:t>
      </w:r>
      <w:r w:rsidRPr="00FD595C">
        <w:rPr>
          <w:sz w:val="28"/>
          <w:szCs w:val="28"/>
        </w:rPr>
        <w:t xml:space="preserve"> приложения).</w:t>
      </w:r>
    </w:p>
    <w:p w:rsidR="0090321B" w:rsidRPr="0078387D" w:rsidRDefault="0090321B" w:rsidP="00B751CF">
      <w:pPr>
        <w:ind w:firstLine="709"/>
        <w:jc w:val="both"/>
        <w:rPr>
          <w:sz w:val="28"/>
          <w:szCs w:val="28"/>
        </w:rPr>
      </w:pPr>
      <w:r w:rsidRPr="00446CFC">
        <w:rPr>
          <w:sz w:val="28"/>
          <w:szCs w:val="28"/>
        </w:rPr>
        <w:t xml:space="preserve">2. Провести собрание участников публичных слушаний </w:t>
      </w:r>
      <w:r>
        <w:rPr>
          <w:sz w:val="28"/>
          <w:szCs w:val="28"/>
        </w:rPr>
        <w:t>23.09</w:t>
      </w:r>
      <w:r w:rsidRPr="00446CFC">
        <w:rPr>
          <w:sz w:val="28"/>
          <w:szCs w:val="28"/>
        </w:rPr>
        <w:t>.2021 в 16-00 часов в конференц-зале администрации города Бердска по адресу: ул. М. Горького, 9 с обязательным соблюдением санитарно</w:t>
      </w:r>
      <w:r w:rsidRPr="00DF6B66">
        <w:rPr>
          <w:sz w:val="28"/>
          <w:szCs w:val="28"/>
        </w:rPr>
        <w:t>-эпидемиологических</w:t>
      </w:r>
      <w:r w:rsidRPr="0078387D">
        <w:rPr>
          <w:sz w:val="28"/>
          <w:szCs w:val="28"/>
        </w:rPr>
        <w:t xml:space="preserve"> требований управления Федеральной службы по надзору в сфере защиты прав потребителей и благополучия человека по Новосибирской области (обеспечение безопасного расстояния в 1,5 м друг от друга, соблюдение масочного режима и обработки места проведения</w:t>
      </w:r>
      <w:r>
        <w:rPr>
          <w:sz w:val="28"/>
          <w:szCs w:val="28"/>
        </w:rPr>
        <w:t xml:space="preserve"> собрания участников</w:t>
      </w:r>
      <w:r w:rsidRPr="0078387D">
        <w:rPr>
          <w:sz w:val="28"/>
          <w:szCs w:val="28"/>
        </w:rPr>
        <w:t xml:space="preserve"> публичных слушаний дезинфицирующими средствами).</w:t>
      </w:r>
    </w:p>
    <w:p w:rsidR="0090321B" w:rsidRPr="00FC63FB" w:rsidRDefault="0090321B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7D">
        <w:rPr>
          <w:rFonts w:ascii="Times New Roman" w:hAnsi="Times New Roman" w:cs="Times New Roman"/>
          <w:sz w:val="28"/>
          <w:szCs w:val="28"/>
        </w:rPr>
        <w:t>3. Ответственным за проведение</w:t>
      </w:r>
      <w:r w:rsidRPr="00FC63FB">
        <w:rPr>
          <w:rFonts w:ascii="Times New Roman" w:hAnsi="Times New Roman" w:cs="Times New Roman"/>
          <w:sz w:val="28"/>
          <w:szCs w:val="28"/>
        </w:rPr>
        <w:t xml:space="preserve"> публичных слушаний назначить начальника управления градостроительства администрации города Бердска Есикова Д.С.</w:t>
      </w:r>
    </w:p>
    <w:p w:rsidR="0090321B" w:rsidRPr="00FC63FB" w:rsidRDefault="0090321B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4. В целях доведения до населения информации по проектам решений о предоставлении разрешения на условно разрешенный вид использования земельных участков управлению градостроительства администрации города Бердска организовать мероприятия, регламентированные стать</w:t>
      </w:r>
      <w:r>
        <w:rPr>
          <w:rFonts w:ascii="Times New Roman" w:hAnsi="Times New Roman" w:cs="Times New Roman"/>
          <w:sz w:val="28"/>
          <w:szCs w:val="28"/>
        </w:rPr>
        <w:t>ей 39</w:t>
      </w:r>
      <w:r w:rsidRPr="00FC63FB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90321B" w:rsidRPr="00FC63FB" w:rsidRDefault="0090321B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 xml:space="preserve">5. Предложить жителям города Бердска направить в комиссию по подготовке проекта правил землепользования и застройки муниципального образования города Бердска свои предложения и замечания по проектам решений о предоставлении разрешения на условно разрешенный вид использования земельных участков по адресу: администрация города Бердска, ул. М. Горького, 9, кабинет 36, контактный телефон: 2-00-79, адрес электронной почты: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gaa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0504@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FC63FB">
        <w:rPr>
          <w:rFonts w:ascii="Times New Roman" w:hAnsi="Times New Roman" w:cs="Times New Roman"/>
          <w:sz w:val="28"/>
          <w:szCs w:val="28"/>
        </w:rPr>
        <w:t>.</w:t>
      </w:r>
    </w:p>
    <w:p w:rsidR="0090321B" w:rsidRDefault="0090321B" w:rsidP="000B45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6. Экспозиция проектов будет проходить в здании администрации города Бердска по адресу</w:t>
      </w:r>
      <w:r w:rsidRPr="007C4A87">
        <w:rPr>
          <w:rFonts w:ascii="Times New Roman" w:hAnsi="Times New Roman" w:cs="Times New Roman"/>
          <w:sz w:val="28"/>
          <w:szCs w:val="28"/>
        </w:rPr>
        <w:t xml:space="preserve">: </w:t>
      </w:r>
      <w:r w:rsidRPr="00FE09D3">
        <w:rPr>
          <w:rFonts w:ascii="Times New Roman" w:hAnsi="Times New Roman" w:cs="Times New Roman"/>
          <w:sz w:val="28"/>
          <w:szCs w:val="28"/>
        </w:rPr>
        <w:t xml:space="preserve">Новосибирская обл., город Бердск, ул. М. Горького, 9, кабинет 36, контактный телефон: 2-00-79, </w:t>
      </w:r>
      <w:r w:rsidRPr="007C4A87">
        <w:rPr>
          <w:rFonts w:ascii="Times New Roman" w:hAnsi="Times New Roman" w:cs="Times New Roman"/>
          <w:sz w:val="28"/>
          <w:szCs w:val="28"/>
        </w:rPr>
        <w:t>с понедельника по пятницу с 13.00 до 16.00. Консультации по экспозиции проект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проводятся по предварительной записи. </w:t>
      </w:r>
    </w:p>
    <w:p w:rsidR="0090321B" w:rsidRPr="00FD3F4C" w:rsidRDefault="0090321B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7C4A87">
        <w:rPr>
          <w:rFonts w:ascii="Times New Roman" w:hAnsi="Times New Roman" w:cs="Times New Roman"/>
          <w:sz w:val="28"/>
          <w:szCs w:val="28"/>
        </w:rPr>
        <w:t>Предложения и замечания, касающиеся проектов, можно подавать: в письменной или устной форме в ходе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собрания участников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публичны</w:t>
      </w:r>
      <w:r>
        <w:rPr>
          <w:rFonts w:ascii="Times New Roman" w:hAnsi="Times New Roman" w:cs="Times New Roman"/>
          <w:sz w:val="28"/>
          <w:szCs w:val="28"/>
        </w:rPr>
        <w:t xml:space="preserve">х слушаний; в письменной форме </w:t>
      </w:r>
      <w:r w:rsidRPr="007C4A87">
        <w:rPr>
          <w:rFonts w:ascii="Times New Roman" w:hAnsi="Times New Roman" w:cs="Times New Roman"/>
          <w:sz w:val="28"/>
          <w:szCs w:val="28"/>
        </w:rPr>
        <w:t xml:space="preserve">в адрес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37912">
        <w:rPr>
          <w:rFonts w:ascii="Times New Roman" w:hAnsi="Times New Roman" w:cs="Times New Roman"/>
          <w:sz w:val="28"/>
          <w:szCs w:val="28"/>
        </w:rPr>
        <w:t xml:space="preserve">омиссии по подготовке </w:t>
      </w:r>
      <w:r w:rsidRPr="00DF6B66">
        <w:rPr>
          <w:rFonts w:ascii="Times New Roman" w:hAnsi="Times New Roman" w:cs="Times New Roman"/>
          <w:sz w:val="28"/>
          <w:szCs w:val="28"/>
        </w:rPr>
        <w:t xml:space="preserve">проекта Правил землепользования и застройки муниципального образования г. Бердска с </w:t>
      </w:r>
      <w:r>
        <w:rPr>
          <w:rFonts w:ascii="Times New Roman" w:hAnsi="Times New Roman" w:cs="Times New Roman"/>
          <w:sz w:val="28"/>
          <w:szCs w:val="28"/>
        </w:rPr>
        <w:t>08.09</w:t>
      </w:r>
      <w:r w:rsidRPr="00DF6B66">
        <w:rPr>
          <w:rFonts w:ascii="Times New Roman" w:hAnsi="Times New Roman" w:cs="Times New Roman"/>
          <w:sz w:val="28"/>
          <w:szCs w:val="28"/>
        </w:rPr>
        <w:t>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22.09.202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включительно посредством</w:t>
      </w:r>
      <w:r w:rsidRPr="007C4A87">
        <w:rPr>
          <w:rFonts w:ascii="Times New Roman" w:hAnsi="Times New Roman" w:cs="Times New Roman"/>
          <w:sz w:val="28"/>
          <w:szCs w:val="28"/>
        </w:rPr>
        <w:t xml:space="preserve"> записи в журнале учета </w:t>
      </w:r>
      <w:r w:rsidRPr="00FD3F4C">
        <w:rPr>
          <w:rFonts w:ascii="Times New Roman" w:hAnsi="Times New Roman" w:cs="Times New Roman"/>
          <w:sz w:val="28"/>
          <w:szCs w:val="28"/>
        </w:rPr>
        <w:t>посетителей экспозиции проектов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3F4C">
        <w:rPr>
          <w:rFonts w:ascii="Times New Roman" w:hAnsi="Times New Roman" w:cs="Times New Roman"/>
          <w:sz w:val="28"/>
          <w:szCs w:val="28"/>
        </w:rPr>
        <w:t xml:space="preserve"> подлежащих рассмотрению на публичных слушаниях.</w:t>
      </w:r>
    </w:p>
    <w:p w:rsidR="0090321B" w:rsidRPr="00BD4B29" w:rsidRDefault="0090321B" w:rsidP="008F68EE">
      <w:pPr>
        <w:pStyle w:val="ListParagraph"/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FD3F4C">
        <w:rPr>
          <w:sz w:val="28"/>
          <w:szCs w:val="28"/>
        </w:rPr>
        <w:t>. </w:t>
      </w:r>
      <w:r w:rsidRPr="00BD4B29">
        <w:rPr>
          <w:sz w:val="28"/>
          <w:szCs w:val="28"/>
        </w:rPr>
        <w:t>Опубликовать настоящее постановлен</w:t>
      </w:r>
      <w:r>
        <w:rPr>
          <w:sz w:val="28"/>
          <w:szCs w:val="28"/>
        </w:rPr>
        <w:t>ие в газете «Бердские новости», сетевом издании «</w:t>
      </w:r>
      <w:r>
        <w:rPr>
          <w:sz w:val="28"/>
          <w:szCs w:val="28"/>
          <w:lang w:val="en-US"/>
        </w:rPr>
        <w:t>VN</w:t>
      </w:r>
      <w:r w:rsidRPr="009D306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9D3062">
        <w:rPr>
          <w:sz w:val="28"/>
          <w:szCs w:val="28"/>
        </w:rPr>
        <w:t xml:space="preserve"> </w:t>
      </w:r>
      <w:r>
        <w:rPr>
          <w:sz w:val="28"/>
          <w:szCs w:val="28"/>
        </w:rPr>
        <w:t>Все новости Новосибирской области» и</w:t>
      </w:r>
      <w:r w:rsidRPr="00BD4B29">
        <w:rPr>
          <w:sz w:val="28"/>
          <w:szCs w:val="28"/>
        </w:rPr>
        <w:t xml:space="preserve"> разместить на официальном сайте администрации города Бердска.</w:t>
      </w:r>
    </w:p>
    <w:p w:rsidR="0090321B" w:rsidRDefault="0090321B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D3F4C">
        <w:rPr>
          <w:rFonts w:ascii="Times New Roman" w:hAnsi="Times New Roman" w:cs="Times New Roman"/>
          <w:sz w:val="28"/>
          <w:szCs w:val="28"/>
        </w:rPr>
        <w:t>. Контроль за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90321B" w:rsidRDefault="0090321B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21B" w:rsidRPr="003D3B42" w:rsidRDefault="0090321B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21B" w:rsidRDefault="0090321B" w:rsidP="00DF6B66">
      <w:pPr>
        <w:rPr>
          <w:sz w:val="16"/>
          <w:szCs w:val="16"/>
        </w:rPr>
      </w:pPr>
      <w:r>
        <w:rPr>
          <w:sz w:val="28"/>
          <w:szCs w:val="28"/>
        </w:rPr>
        <w:t xml:space="preserve">Глава города Бердска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Е.А.Шестернин</w:t>
      </w:r>
    </w:p>
    <w:p w:rsidR="0090321B" w:rsidRDefault="0090321B" w:rsidP="00DF6B66">
      <w:pPr>
        <w:jc w:val="both"/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pPr>
        <w:rPr>
          <w:sz w:val="28"/>
          <w:szCs w:val="28"/>
        </w:rPr>
      </w:pPr>
    </w:p>
    <w:p w:rsidR="0090321B" w:rsidRDefault="0090321B" w:rsidP="003D3B42">
      <w:r>
        <w:t>Д.С.Есиков</w:t>
      </w:r>
    </w:p>
    <w:p w:rsidR="0090321B" w:rsidRDefault="0090321B" w:rsidP="00B2119A">
      <w:r>
        <w:t>20525</w:t>
      </w:r>
      <w:r>
        <w:br w:type="page"/>
      </w:r>
    </w:p>
    <w:p w:rsidR="0090321B" w:rsidRPr="00FE09D3" w:rsidRDefault="0090321B" w:rsidP="004F5A50">
      <w:pPr>
        <w:ind w:left="6480"/>
        <w:rPr>
          <w:sz w:val="28"/>
          <w:szCs w:val="28"/>
        </w:rPr>
      </w:pPr>
      <w:r w:rsidRPr="00FE09D3">
        <w:rPr>
          <w:sz w:val="28"/>
          <w:szCs w:val="28"/>
        </w:rPr>
        <w:t>ПРИЛОЖЕНИЕ</w:t>
      </w:r>
    </w:p>
    <w:p w:rsidR="0090321B" w:rsidRPr="00FE09D3" w:rsidRDefault="0090321B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 xml:space="preserve">к постановлению администрации </w:t>
      </w:r>
    </w:p>
    <w:p w:rsidR="0090321B" w:rsidRPr="00FE09D3" w:rsidRDefault="0090321B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>города Бердска</w:t>
      </w:r>
    </w:p>
    <w:p w:rsidR="0090321B" w:rsidRPr="00B8381D" w:rsidRDefault="0090321B" w:rsidP="004F5A50">
      <w:pPr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8381D">
        <w:rPr>
          <w:sz w:val="28"/>
          <w:szCs w:val="28"/>
        </w:rPr>
        <w:t>от   03.09.2021  №  2708</w:t>
      </w:r>
    </w:p>
    <w:p w:rsidR="0090321B" w:rsidRDefault="0090321B" w:rsidP="003A3CB1">
      <w:pPr>
        <w:jc w:val="center"/>
        <w:rPr>
          <w:sz w:val="24"/>
          <w:szCs w:val="24"/>
        </w:rPr>
      </w:pPr>
    </w:p>
    <w:p w:rsidR="0090321B" w:rsidRDefault="0090321B" w:rsidP="003A3CB1">
      <w:pPr>
        <w:jc w:val="center"/>
        <w:rPr>
          <w:sz w:val="24"/>
          <w:szCs w:val="24"/>
        </w:rPr>
      </w:pPr>
    </w:p>
    <w:p w:rsidR="0090321B" w:rsidRDefault="0090321B" w:rsidP="00DE39E7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1</w:t>
      </w:r>
    </w:p>
    <w:p w:rsidR="0090321B" w:rsidRDefault="0090321B" w:rsidP="00AB52AA">
      <w:pPr>
        <w:jc w:val="center"/>
        <w:rPr>
          <w:sz w:val="24"/>
          <w:szCs w:val="24"/>
        </w:rPr>
      </w:pPr>
    </w:p>
    <w:p w:rsidR="0090321B" w:rsidRDefault="0090321B" w:rsidP="00932EA1">
      <w:pPr>
        <w:ind w:firstLine="709"/>
        <w:jc w:val="center"/>
        <w:rPr>
          <w:sz w:val="28"/>
          <w:szCs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174967">
        <w:rPr>
          <w:sz w:val="28"/>
          <w:szCs w:val="28"/>
        </w:rPr>
        <w:t>условно разрешенный вид использования земельного участка с кадастровым номером 54:32:010307:19, общей площадью 534 кв.м., расположенного по адресу: Новосибирская обл., г. Бердск, ул. Пушкина, 35 - «</w:t>
      </w:r>
      <w:r w:rsidRPr="00174967">
        <w:rPr>
          <w:color w:val="000000"/>
          <w:sz w:val="28"/>
          <w:szCs w:val="28"/>
        </w:rPr>
        <w:t>Коммунальное обслуживание</w:t>
      </w:r>
      <w:r w:rsidRPr="00174967">
        <w:rPr>
          <w:sz w:val="28"/>
          <w:szCs w:val="28"/>
        </w:rPr>
        <w:t>» кодовое обозначение 3.1</w:t>
      </w:r>
    </w:p>
    <w:p w:rsidR="0090321B" w:rsidRDefault="0090321B" w:rsidP="00AB52AA">
      <w:pPr>
        <w:jc w:val="center"/>
        <w:rPr>
          <w:sz w:val="24"/>
          <w:szCs w:val="24"/>
        </w:rPr>
      </w:pPr>
    </w:p>
    <w:p w:rsidR="0090321B" w:rsidRPr="007765BD" w:rsidRDefault="0090321B" w:rsidP="00AB52AA">
      <w:pPr>
        <w:jc w:val="center"/>
        <w:rPr>
          <w:sz w:val="24"/>
          <w:szCs w:val="24"/>
        </w:rPr>
      </w:pPr>
      <w:r w:rsidRPr="00913DF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87.75pt;height:333pt;visibility:visible">
            <v:imagedata r:id="rId7" o:title=""/>
          </v:shape>
        </w:pict>
      </w:r>
    </w:p>
    <w:p w:rsidR="0090321B" w:rsidRDefault="0090321B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7765BD">
        <w:rPr>
          <w:sz w:val="24"/>
          <w:szCs w:val="24"/>
        </w:rPr>
        <w:br w:type="page"/>
      </w:r>
    </w:p>
    <w:p w:rsidR="0090321B" w:rsidRPr="007765BD" w:rsidRDefault="0090321B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90321B" w:rsidRPr="005373B6" w:rsidRDefault="0090321B" w:rsidP="0040299C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2</w:t>
      </w:r>
    </w:p>
    <w:p w:rsidR="0090321B" w:rsidRDefault="0090321B" w:rsidP="0040299C">
      <w:pPr>
        <w:jc w:val="center"/>
        <w:rPr>
          <w:sz w:val="24"/>
          <w:szCs w:val="24"/>
        </w:rPr>
      </w:pPr>
    </w:p>
    <w:p w:rsidR="0090321B" w:rsidRPr="00436A3B" w:rsidRDefault="0090321B" w:rsidP="00D63BEB">
      <w:pPr>
        <w:jc w:val="center"/>
        <w:rPr>
          <w:sz w:val="28"/>
          <w:szCs w:val="28"/>
        </w:rPr>
      </w:pPr>
      <w:r w:rsidRPr="00861DDE"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на </w:t>
      </w:r>
      <w:r w:rsidRPr="00174967">
        <w:rPr>
          <w:sz w:val="28"/>
          <w:szCs w:val="28"/>
        </w:rPr>
        <w:t>условно разрешенный вид использования земельного участка с кадастровым номером 54:32:010322:59, общей площадью 2870 кв.м., с местоположением: установлено относительно ориентира нежилое здание, расположенного в границах участка, адрес ориентира: Новосибирская обл, г</w:t>
      </w:r>
      <w:r>
        <w:rPr>
          <w:sz w:val="28"/>
          <w:szCs w:val="28"/>
        </w:rPr>
        <w:t> </w:t>
      </w:r>
      <w:r w:rsidRPr="00174967">
        <w:rPr>
          <w:sz w:val="28"/>
          <w:szCs w:val="28"/>
        </w:rPr>
        <w:t>Бердск, ул Пролетарская, 39 - «</w:t>
      </w:r>
      <w:r w:rsidRPr="00174967">
        <w:rPr>
          <w:color w:val="000000"/>
          <w:sz w:val="28"/>
          <w:szCs w:val="28"/>
        </w:rPr>
        <w:t>Магазины</w:t>
      </w:r>
      <w:r w:rsidRPr="00174967">
        <w:rPr>
          <w:sz w:val="28"/>
          <w:szCs w:val="28"/>
        </w:rPr>
        <w:t xml:space="preserve">» кодовое </w:t>
      </w:r>
      <w:r w:rsidRPr="00FD595C">
        <w:rPr>
          <w:sz w:val="28"/>
          <w:szCs w:val="28"/>
        </w:rPr>
        <w:t>обозначение 4.4</w:t>
      </w:r>
    </w:p>
    <w:p w:rsidR="0090321B" w:rsidRDefault="0090321B" w:rsidP="00436A3B">
      <w:pPr>
        <w:jc w:val="center"/>
        <w:rPr>
          <w:noProof/>
        </w:rPr>
      </w:pPr>
    </w:p>
    <w:p w:rsidR="0090321B" w:rsidRDefault="0090321B" w:rsidP="00436A3B">
      <w:pPr>
        <w:jc w:val="center"/>
        <w:rPr>
          <w:sz w:val="24"/>
          <w:szCs w:val="24"/>
        </w:rPr>
      </w:pPr>
      <w:r w:rsidRPr="00913DF2">
        <w:rPr>
          <w:noProof/>
        </w:rPr>
        <w:pict>
          <v:shape id="Рисунок 1" o:spid="_x0000_i1026" type="#_x0000_t75" style="width:400.5pt;height:356.25pt;visibility:visible">
            <v:imagedata r:id="rId8" o:title=""/>
          </v:shape>
        </w:pict>
      </w:r>
    </w:p>
    <w:p w:rsidR="0090321B" w:rsidRDefault="0090321B" w:rsidP="00436A3B">
      <w:pPr>
        <w:jc w:val="center"/>
        <w:rPr>
          <w:sz w:val="24"/>
          <w:szCs w:val="24"/>
        </w:rPr>
      </w:pPr>
    </w:p>
    <w:p w:rsidR="0090321B" w:rsidRDefault="0090321B" w:rsidP="00436A3B">
      <w:pPr>
        <w:jc w:val="center"/>
        <w:rPr>
          <w:sz w:val="24"/>
          <w:szCs w:val="24"/>
        </w:rPr>
      </w:pPr>
    </w:p>
    <w:p w:rsidR="0090321B" w:rsidRDefault="0090321B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0321B" w:rsidRPr="005373B6" w:rsidRDefault="0090321B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3</w:t>
      </w:r>
    </w:p>
    <w:p w:rsidR="0090321B" w:rsidRDefault="0090321B" w:rsidP="00436A3B">
      <w:pPr>
        <w:jc w:val="center"/>
        <w:rPr>
          <w:sz w:val="24"/>
          <w:szCs w:val="24"/>
        </w:rPr>
      </w:pPr>
    </w:p>
    <w:p w:rsidR="0090321B" w:rsidRPr="00436A3B" w:rsidRDefault="0090321B" w:rsidP="00436A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861DDE">
        <w:rPr>
          <w:sz w:val="28"/>
          <w:szCs w:val="28"/>
        </w:rPr>
        <w:t xml:space="preserve">на </w:t>
      </w:r>
      <w:r w:rsidRPr="00FD595C">
        <w:rPr>
          <w:sz w:val="28"/>
          <w:szCs w:val="28"/>
        </w:rPr>
        <w:t>условно разрешенный вид использования земельного участка с кадастровым номером 54:32:010720:22, общей площадью 3310 кв.м., с местоположением:  обл. Новосибирская, г. Бердск, ул. Попова, дом 1а - «Магазины» кодовое обозначение 4.4</w:t>
      </w:r>
    </w:p>
    <w:p w:rsidR="0090321B" w:rsidRDefault="0090321B" w:rsidP="00436A3B">
      <w:pPr>
        <w:jc w:val="center"/>
        <w:rPr>
          <w:noProof/>
        </w:rPr>
      </w:pPr>
    </w:p>
    <w:p w:rsidR="0090321B" w:rsidRDefault="0090321B" w:rsidP="00436A3B">
      <w:pPr>
        <w:jc w:val="center"/>
        <w:rPr>
          <w:sz w:val="24"/>
          <w:szCs w:val="24"/>
        </w:rPr>
      </w:pPr>
    </w:p>
    <w:p w:rsidR="0090321B" w:rsidRDefault="0090321B" w:rsidP="00436A3B">
      <w:pPr>
        <w:jc w:val="center"/>
        <w:rPr>
          <w:sz w:val="28"/>
          <w:szCs w:val="28"/>
        </w:rPr>
      </w:pPr>
      <w:r w:rsidRPr="00913DF2">
        <w:rPr>
          <w:noProof/>
        </w:rPr>
        <w:pict>
          <v:shape id="Рисунок 3" o:spid="_x0000_i1027" type="#_x0000_t75" style="width:343.5pt;height:314.25pt;visibility:visible">
            <v:imagedata r:id="rId9" o:title=""/>
          </v:shape>
        </w:pict>
      </w:r>
    </w:p>
    <w:p w:rsidR="0090321B" w:rsidRDefault="0090321B" w:rsidP="00B10170">
      <w:pPr>
        <w:jc w:val="center"/>
        <w:rPr>
          <w:sz w:val="28"/>
          <w:szCs w:val="28"/>
        </w:rPr>
      </w:pPr>
    </w:p>
    <w:p w:rsidR="0090321B" w:rsidRDefault="0090321B" w:rsidP="00B10170">
      <w:pPr>
        <w:jc w:val="center"/>
        <w:rPr>
          <w:sz w:val="28"/>
          <w:szCs w:val="28"/>
        </w:rPr>
      </w:pPr>
    </w:p>
    <w:p w:rsidR="0090321B" w:rsidRDefault="0090321B" w:rsidP="00B10170">
      <w:pPr>
        <w:jc w:val="center"/>
        <w:rPr>
          <w:sz w:val="28"/>
          <w:szCs w:val="28"/>
        </w:rPr>
      </w:pPr>
    </w:p>
    <w:p w:rsidR="0090321B" w:rsidRDefault="0090321B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321B" w:rsidRPr="005373B6" w:rsidRDefault="0090321B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4</w:t>
      </w:r>
    </w:p>
    <w:p w:rsidR="0090321B" w:rsidRDefault="0090321B" w:rsidP="00436A3B">
      <w:pPr>
        <w:jc w:val="center"/>
        <w:rPr>
          <w:sz w:val="24"/>
          <w:szCs w:val="24"/>
        </w:rPr>
      </w:pPr>
    </w:p>
    <w:p w:rsidR="0090321B" w:rsidRDefault="0090321B" w:rsidP="00B101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1D03FE">
        <w:rPr>
          <w:sz w:val="28"/>
          <w:szCs w:val="28"/>
        </w:rPr>
        <w:t xml:space="preserve">на </w:t>
      </w:r>
      <w:r w:rsidRPr="00FD595C">
        <w:rPr>
          <w:sz w:val="28"/>
          <w:szCs w:val="28"/>
        </w:rPr>
        <w:t xml:space="preserve">условно разрешенный вид использования земельного участка с кадастровым номером 54:32:010820:789, общей площадью 1200 кв.м., с местоположением: Новосибирская обл., г. Бердск, НЕКОММЕРЧЕСКОЕ ТОВАРИЩЕСТВО МИКРОРАЙОН </w:t>
      </w:r>
      <w:r>
        <w:rPr>
          <w:sz w:val="28"/>
          <w:szCs w:val="28"/>
        </w:rPr>
        <w:t>«</w:t>
      </w:r>
      <w:r w:rsidRPr="00FD595C">
        <w:rPr>
          <w:sz w:val="28"/>
          <w:szCs w:val="28"/>
        </w:rPr>
        <w:t>МАРЬИН ЛОГ</w:t>
      </w:r>
      <w:r>
        <w:rPr>
          <w:sz w:val="28"/>
          <w:szCs w:val="28"/>
        </w:rPr>
        <w:t>»</w:t>
      </w:r>
      <w:r w:rsidRPr="00FD595C">
        <w:rPr>
          <w:sz w:val="28"/>
          <w:szCs w:val="28"/>
        </w:rPr>
        <w:t>, улица №47, участок №1 - «Магазины» кодовое обозначение 4.4</w:t>
      </w:r>
    </w:p>
    <w:p w:rsidR="0090321B" w:rsidRDefault="0090321B" w:rsidP="00B10170">
      <w:pPr>
        <w:jc w:val="center"/>
        <w:rPr>
          <w:sz w:val="28"/>
          <w:szCs w:val="28"/>
        </w:rPr>
      </w:pPr>
    </w:p>
    <w:p w:rsidR="0090321B" w:rsidRDefault="0090321B" w:rsidP="00B10170">
      <w:pPr>
        <w:jc w:val="center"/>
        <w:rPr>
          <w:sz w:val="28"/>
          <w:szCs w:val="28"/>
        </w:rPr>
      </w:pPr>
      <w:r w:rsidRPr="00913DF2">
        <w:rPr>
          <w:noProof/>
        </w:rPr>
        <w:pict>
          <v:shape id="Рисунок 4" o:spid="_x0000_i1028" type="#_x0000_t75" style="width:338.25pt;height:362.25pt;visibility:visible">
            <v:imagedata r:id="rId10" o:title=""/>
          </v:shape>
        </w:pict>
      </w:r>
    </w:p>
    <w:p w:rsidR="0090321B" w:rsidRDefault="0090321B" w:rsidP="00B10170">
      <w:pPr>
        <w:jc w:val="center"/>
        <w:rPr>
          <w:sz w:val="28"/>
          <w:szCs w:val="28"/>
        </w:rPr>
      </w:pPr>
    </w:p>
    <w:p w:rsidR="0090321B" w:rsidRDefault="0090321B" w:rsidP="00B10170">
      <w:pPr>
        <w:jc w:val="center"/>
        <w:rPr>
          <w:sz w:val="28"/>
          <w:szCs w:val="28"/>
        </w:rPr>
      </w:pPr>
    </w:p>
    <w:p w:rsidR="0090321B" w:rsidRDefault="0090321B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321B" w:rsidRDefault="0090321B" w:rsidP="00B10170">
      <w:pPr>
        <w:jc w:val="center"/>
        <w:rPr>
          <w:sz w:val="28"/>
          <w:szCs w:val="28"/>
        </w:rPr>
      </w:pPr>
    </w:p>
    <w:p w:rsidR="0090321B" w:rsidRPr="005373B6" w:rsidRDefault="0090321B" w:rsidP="0083110A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5</w:t>
      </w:r>
    </w:p>
    <w:p w:rsidR="0090321B" w:rsidRDefault="0090321B" w:rsidP="0083110A">
      <w:pPr>
        <w:jc w:val="center"/>
        <w:rPr>
          <w:sz w:val="24"/>
          <w:szCs w:val="24"/>
        </w:rPr>
      </w:pPr>
    </w:p>
    <w:p w:rsidR="0090321B" w:rsidRDefault="0090321B" w:rsidP="008311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1D03FE">
        <w:rPr>
          <w:sz w:val="28"/>
          <w:szCs w:val="28"/>
        </w:rPr>
        <w:t xml:space="preserve">на </w:t>
      </w:r>
      <w:r w:rsidRPr="00FD595C">
        <w:rPr>
          <w:sz w:val="28"/>
          <w:szCs w:val="28"/>
        </w:rPr>
        <w:t>условно разрешенный вид использования земельного участка с кадастровым номером 54:32:010</w:t>
      </w:r>
      <w:r>
        <w:rPr>
          <w:sz w:val="28"/>
          <w:szCs w:val="28"/>
        </w:rPr>
        <w:t>447:880</w:t>
      </w:r>
      <w:r w:rsidRPr="00FD595C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1152</w:t>
      </w:r>
      <w:r w:rsidRPr="00FD595C">
        <w:rPr>
          <w:sz w:val="28"/>
          <w:szCs w:val="28"/>
        </w:rPr>
        <w:t xml:space="preserve"> кв.м., с местоположением: </w:t>
      </w:r>
      <w:r w:rsidRPr="0083110A">
        <w:rPr>
          <w:sz w:val="28"/>
          <w:szCs w:val="28"/>
        </w:rPr>
        <w:t>Российская Федерация, Новосибирская область, городской округ город Бердск, город Бердск, улица Ключевая, участок 58</w:t>
      </w:r>
      <w:r w:rsidRPr="00FD595C">
        <w:rPr>
          <w:sz w:val="28"/>
          <w:szCs w:val="28"/>
        </w:rPr>
        <w:t xml:space="preserve"> - «Магазины» кодовое обозначение 4.4</w:t>
      </w:r>
    </w:p>
    <w:p w:rsidR="0090321B" w:rsidRDefault="0090321B" w:rsidP="0083110A">
      <w:pPr>
        <w:jc w:val="center"/>
        <w:rPr>
          <w:sz w:val="28"/>
          <w:szCs w:val="28"/>
        </w:rPr>
      </w:pPr>
    </w:p>
    <w:p w:rsidR="0090321B" w:rsidRDefault="0090321B" w:rsidP="0083110A">
      <w:pPr>
        <w:jc w:val="center"/>
        <w:rPr>
          <w:sz w:val="28"/>
          <w:szCs w:val="28"/>
        </w:rPr>
      </w:pPr>
      <w:r w:rsidRPr="00913DF2">
        <w:rPr>
          <w:noProof/>
        </w:rPr>
        <w:pict>
          <v:shape id="Рисунок 6" o:spid="_x0000_i1029" type="#_x0000_t75" style="width:365.25pt;height:296.25pt;visibility:visible">
            <v:imagedata r:id="rId11" o:title=""/>
          </v:shape>
        </w:pict>
      </w:r>
    </w:p>
    <w:p w:rsidR="0090321B" w:rsidRDefault="0090321B" w:rsidP="0083110A">
      <w:pPr>
        <w:jc w:val="center"/>
        <w:rPr>
          <w:sz w:val="28"/>
          <w:szCs w:val="28"/>
        </w:rPr>
      </w:pPr>
    </w:p>
    <w:p w:rsidR="0090321B" w:rsidRDefault="0090321B" w:rsidP="00B10170">
      <w:pPr>
        <w:jc w:val="center"/>
        <w:rPr>
          <w:sz w:val="28"/>
          <w:szCs w:val="28"/>
        </w:rPr>
      </w:pPr>
    </w:p>
    <w:p w:rsidR="0090321B" w:rsidRDefault="0090321B" w:rsidP="00B1017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</w:t>
      </w:r>
    </w:p>
    <w:p w:rsidR="0090321B" w:rsidRDefault="0090321B" w:rsidP="00B10170">
      <w:pPr>
        <w:jc w:val="center"/>
        <w:rPr>
          <w:sz w:val="28"/>
          <w:szCs w:val="28"/>
        </w:rPr>
      </w:pPr>
    </w:p>
    <w:p w:rsidR="0090321B" w:rsidRPr="003A3CB1" w:rsidRDefault="0090321B" w:rsidP="00B10170">
      <w:pPr>
        <w:jc w:val="center"/>
        <w:rPr>
          <w:sz w:val="28"/>
          <w:szCs w:val="28"/>
        </w:rPr>
      </w:pPr>
    </w:p>
    <w:p w:rsidR="0090321B" w:rsidRDefault="0090321B" w:rsidP="00B2119A"/>
    <w:p w:rsidR="0090321B" w:rsidRDefault="0090321B" w:rsidP="00B8381D">
      <w:pPr>
        <w:jc w:val="center"/>
        <w:rPr>
          <w:sz w:val="28"/>
          <w:szCs w:val="28"/>
        </w:rPr>
      </w:pPr>
    </w:p>
    <w:sectPr w:rsidR="0090321B" w:rsidSect="00B2119A">
      <w:headerReference w:type="default" r:id="rId12"/>
      <w:headerReference w:type="first" r:id="rId13"/>
      <w:pgSz w:w="11906" w:h="16838"/>
      <w:pgMar w:top="1134" w:right="567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21B" w:rsidRDefault="0090321B">
      <w:r>
        <w:separator/>
      </w:r>
    </w:p>
  </w:endnote>
  <w:endnote w:type="continuationSeparator" w:id="0">
    <w:p w:rsidR="0090321B" w:rsidRDefault="00903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21B" w:rsidRDefault="0090321B">
      <w:r>
        <w:separator/>
      </w:r>
    </w:p>
  </w:footnote>
  <w:footnote w:type="continuationSeparator" w:id="0">
    <w:p w:rsidR="0090321B" w:rsidRDefault="009032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21B" w:rsidRDefault="0090321B" w:rsidP="00B54D2B">
    <w:pPr>
      <w:pStyle w:val="Header"/>
      <w:framePr w:wrap="auto" w:vAnchor="text" w:hAnchor="margin" w:xAlign="center" w:y="1"/>
      <w:rPr>
        <w:rStyle w:val="PageNumber"/>
      </w:rPr>
    </w:pPr>
  </w:p>
  <w:p w:rsidR="0090321B" w:rsidRDefault="0090321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21B" w:rsidRDefault="0090321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6F6"/>
    <w:multiLevelType w:val="hybridMultilevel"/>
    <w:tmpl w:val="43F47EC0"/>
    <w:lvl w:ilvl="0" w:tplc="EEF84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1133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40D3112"/>
    <w:multiLevelType w:val="hybridMultilevel"/>
    <w:tmpl w:val="276A6F4A"/>
    <w:lvl w:ilvl="0" w:tplc="2D8E073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201A2B"/>
    <w:multiLevelType w:val="hybridMultilevel"/>
    <w:tmpl w:val="BC6C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747DF"/>
    <w:multiLevelType w:val="hybridMultilevel"/>
    <w:tmpl w:val="0BE4AD20"/>
    <w:lvl w:ilvl="0" w:tplc="512420A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42380E10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C114F1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D2D6483"/>
    <w:multiLevelType w:val="hybridMultilevel"/>
    <w:tmpl w:val="2FC8695C"/>
    <w:lvl w:ilvl="0" w:tplc="C26E9D96">
      <w:start w:val="1"/>
      <w:numFmt w:val="decimal"/>
      <w:lvlText w:val="%1)"/>
      <w:lvlJc w:val="left"/>
      <w:pPr>
        <w:ind w:left="1984" w:hanging="12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D4F7115"/>
    <w:multiLevelType w:val="hybridMultilevel"/>
    <w:tmpl w:val="39B41E8E"/>
    <w:lvl w:ilvl="0" w:tplc="45A67B2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4506DC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F681851"/>
    <w:multiLevelType w:val="hybridMultilevel"/>
    <w:tmpl w:val="A0488636"/>
    <w:lvl w:ilvl="0" w:tplc="64D6FF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F9E"/>
    <w:rsid w:val="00001739"/>
    <w:rsid w:val="00001EB7"/>
    <w:rsid w:val="00006861"/>
    <w:rsid w:val="00006D03"/>
    <w:rsid w:val="00015360"/>
    <w:rsid w:val="00015D61"/>
    <w:rsid w:val="0002121D"/>
    <w:rsid w:val="0002126A"/>
    <w:rsid w:val="00032A20"/>
    <w:rsid w:val="00034859"/>
    <w:rsid w:val="00037573"/>
    <w:rsid w:val="000402BD"/>
    <w:rsid w:val="00040EE6"/>
    <w:rsid w:val="00044233"/>
    <w:rsid w:val="00044799"/>
    <w:rsid w:val="00044B40"/>
    <w:rsid w:val="00044D0E"/>
    <w:rsid w:val="00050523"/>
    <w:rsid w:val="0005557D"/>
    <w:rsid w:val="0005580A"/>
    <w:rsid w:val="00061E58"/>
    <w:rsid w:val="000656F7"/>
    <w:rsid w:val="00072775"/>
    <w:rsid w:val="000735FF"/>
    <w:rsid w:val="00074E5D"/>
    <w:rsid w:val="0007519B"/>
    <w:rsid w:val="00077C5D"/>
    <w:rsid w:val="0008402A"/>
    <w:rsid w:val="00085DEA"/>
    <w:rsid w:val="00093963"/>
    <w:rsid w:val="000943A8"/>
    <w:rsid w:val="00096E74"/>
    <w:rsid w:val="000A45D7"/>
    <w:rsid w:val="000B21B9"/>
    <w:rsid w:val="000B4543"/>
    <w:rsid w:val="000C4918"/>
    <w:rsid w:val="000D4C2E"/>
    <w:rsid w:val="000D6950"/>
    <w:rsid w:val="000D7226"/>
    <w:rsid w:val="000E0735"/>
    <w:rsid w:val="000E2154"/>
    <w:rsid w:val="000E21FF"/>
    <w:rsid w:val="000E5433"/>
    <w:rsid w:val="000E552D"/>
    <w:rsid w:val="000E6C01"/>
    <w:rsid w:val="000F6813"/>
    <w:rsid w:val="000F7A48"/>
    <w:rsid w:val="000F7A72"/>
    <w:rsid w:val="00101C28"/>
    <w:rsid w:val="00104087"/>
    <w:rsid w:val="0010730F"/>
    <w:rsid w:val="00114BB3"/>
    <w:rsid w:val="00114DFD"/>
    <w:rsid w:val="001223AC"/>
    <w:rsid w:val="0012416F"/>
    <w:rsid w:val="001318A3"/>
    <w:rsid w:val="00131B9F"/>
    <w:rsid w:val="001323F0"/>
    <w:rsid w:val="001400BA"/>
    <w:rsid w:val="0014112C"/>
    <w:rsid w:val="00143CBC"/>
    <w:rsid w:val="00145FFB"/>
    <w:rsid w:val="00147021"/>
    <w:rsid w:val="001524E6"/>
    <w:rsid w:val="0015455B"/>
    <w:rsid w:val="001571B6"/>
    <w:rsid w:val="00163708"/>
    <w:rsid w:val="00164F5F"/>
    <w:rsid w:val="0016722D"/>
    <w:rsid w:val="0017002D"/>
    <w:rsid w:val="00170155"/>
    <w:rsid w:val="00174967"/>
    <w:rsid w:val="001765AD"/>
    <w:rsid w:val="0018280D"/>
    <w:rsid w:val="00185614"/>
    <w:rsid w:val="00185901"/>
    <w:rsid w:val="0018627E"/>
    <w:rsid w:val="001877CC"/>
    <w:rsid w:val="00191408"/>
    <w:rsid w:val="00194D7E"/>
    <w:rsid w:val="00195832"/>
    <w:rsid w:val="001A44B7"/>
    <w:rsid w:val="001A4906"/>
    <w:rsid w:val="001A491C"/>
    <w:rsid w:val="001A5AC8"/>
    <w:rsid w:val="001A6CDC"/>
    <w:rsid w:val="001B2E85"/>
    <w:rsid w:val="001B577F"/>
    <w:rsid w:val="001B7A25"/>
    <w:rsid w:val="001C20DF"/>
    <w:rsid w:val="001C3383"/>
    <w:rsid w:val="001C34F0"/>
    <w:rsid w:val="001C3BAA"/>
    <w:rsid w:val="001D03FE"/>
    <w:rsid w:val="001D7DFD"/>
    <w:rsid w:val="001E0305"/>
    <w:rsid w:val="001E17BC"/>
    <w:rsid w:val="001E4B60"/>
    <w:rsid w:val="001E7DE3"/>
    <w:rsid w:val="001F05EB"/>
    <w:rsid w:val="001F135A"/>
    <w:rsid w:val="001F2049"/>
    <w:rsid w:val="001F4F03"/>
    <w:rsid w:val="001F4F56"/>
    <w:rsid w:val="001F5E64"/>
    <w:rsid w:val="001F7541"/>
    <w:rsid w:val="00200B6B"/>
    <w:rsid w:val="00202920"/>
    <w:rsid w:val="00202C64"/>
    <w:rsid w:val="0020489F"/>
    <w:rsid w:val="00207C57"/>
    <w:rsid w:val="00210516"/>
    <w:rsid w:val="00210A6A"/>
    <w:rsid w:val="00213FBB"/>
    <w:rsid w:val="00214B26"/>
    <w:rsid w:val="002171B9"/>
    <w:rsid w:val="002230EB"/>
    <w:rsid w:val="00224F39"/>
    <w:rsid w:val="0022673B"/>
    <w:rsid w:val="00231F26"/>
    <w:rsid w:val="0023398C"/>
    <w:rsid w:val="002411C6"/>
    <w:rsid w:val="00242E8D"/>
    <w:rsid w:val="002430CB"/>
    <w:rsid w:val="00245075"/>
    <w:rsid w:val="00246EFD"/>
    <w:rsid w:val="0025076F"/>
    <w:rsid w:val="00252209"/>
    <w:rsid w:val="0025301B"/>
    <w:rsid w:val="00263FD0"/>
    <w:rsid w:val="00265239"/>
    <w:rsid w:val="002705D8"/>
    <w:rsid w:val="002725A2"/>
    <w:rsid w:val="00274976"/>
    <w:rsid w:val="00277456"/>
    <w:rsid w:val="002779F9"/>
    <w:rsid w:val="0028126F"/>
    <w:rsid w:val="00285454"/>
    <w:rsid w:val="00286231"/>
    <w:rsid w:val="00287159"/>
    <w:rsid w:val="00287C85"/>
    <w:rsid w:val="0029059B"/>
    <w:rsid w:val="00295C05"/>
    <w:rsid w:val="00295D15"/>
    <w:rsid w:val="00297220"/>
    <w:rsid w:val="00297E4A"/>
    <w:rsid w:val="002A2B11"/>
    <w:rsid w:val="002A3C9E"/>
    <w:rsid w:val="002A4483"/>
    <w:rsid w:val="002B03DC"/>
    <w:rsid w:val="002B3123"/>
    <w:rsid w:val="002B5A57"/>
    <w:rsid w:val="002B5A8F"/>
    <w:rsid w:val="002B6825"/>
    <w:rsid w:val="002B7C2E"/>
    <w:rsid w:val="002C16C3"/>
    <w:rsid w:val="002C26B0"/>
    <w:rsid w:val="002C340D"/>
    <w:rsid w:val="002C5FE9"/>
    <w:rsid w:val="002C6EC4"/>
    <w:rsid w:val="002D562C"/>
    <w:rsid w:val="002D7758"/>
    <w:rsid w:val="002E2A1E"/>
    <w:rsid w:val="002E5E75"/>
    <w:rsid w:val="002E60FA"/>
    <w:rsid w:val="002F0239"/>
    <w:rsid w:val="002F6B0B"/>
    <w:rsid w:val="003031A7"/>
    <w:rsid w:val="00303855"/>
    <w:rsid w:val="00303FCE"/>
    <w:rsid w:val="00306A96"/>
    <w:rsid w:val="003145F9"/>
    <w:rsid w:val="003165C1"/>
    <w:rsid w:val="0031699F"/>
    <w:rsid w:val="00322F6B"/>
    <w:rsid w:val="00323542"/>
    <w:rsid w:val="0032460B"/>
    <w:rsid w:val="00325F2D"/>
    <w:rsid w:val="003277DA"/>
    <w:rsid w:val="00334030"/>
    <w:rsid w:val="00337912"/>
    <w:rsid w:val="003403AA"/>
    <w:rsid w:val="0034172E"/>
    <w:rsid w:val="00341976"/>
    <w:rsid w:val="00342021"/>
    <w:rsid w:val="00343E30"/>
    <w:rsid w:val="00344107"/>
    <w:rsid w:val="00344224"/>
    <w:rsid w:val="003471EB"/>
    <w:rsid w:val="00360C5E"/>
    <w:rsid w:val="0036139A"/>
    <w:rsid w:val="003613B2"/>
    <w:rsid w:val="00364932"/>
    <w:rsid w:val="00366981"/>
    <w:rsid w:val="00370044"/>
    <w:rsid w:val="00373BEC"/>
    <w:rsid w:val="00383AA5"/>
    <w:rsid w:val="00384E4D"/>
    <w:rsid w:val="003917D8"/>
    <w:rsid w:val="0039213D"/>
    <w:rsid w:val="003A0143"/>
    <w:rsid w:val="003A3201"/>
    <w:rsid w:val="003A3B7E"/>
    <w:rsid w:val="003A3CB1"/>
    <w:rsid w:val="003A4ABB"/>
    <w:rsid w:val="003A57CC"/>
    <w:rsid w:val="003A5E59"/>
    <w:rsid w:val="003B3D0A"/>
    <w:rsid w:val="003B6161"/>
    <w:rsid w:val="003B713B"/>
    <w:rsid w:val="003C2768"/>
    <w:rsid w:val="003C59F1"/>
    <w:rsid w:val="003C6A66"/>
    <w:rsid w:val="003C7FD4"/>
    <w:rsid w:val="003D1E9C"/>
    <w:rsid w:val="003D3B42"/>
    <w:rsid w:val="003D5471"/>
    <w:rsid w:val="003E0487"/>
    <w:rsid w:val="003E04AC"/>
    <w:rsid w:val="003E09E3"/>
    <w:rsid w:val="003E37AE"/>
    <w:rsid w:val="003E5884"/>
    <w:rsid w:val="003F2C80"/>
    <w:rsid w:val="003F445D"/>
    <w:rsid w:val="003F469A"/>
    <w:rsid w:val="0040299C"/>
    <w:rsid w:val="004052ED"/>
    <w:rsid w:val="00412AD7"/>
    <w:rsid w:val="004137F8"/>
    <w:rsid w:val="00420049"/>
    <w:rsid w:val="00422084"/>
    <w:rsid w:val="00423D3F"/>
    <w:rsid w:val="00425163"/>
    <w:rsid w:val="00426A04"/>
    <w:rsid w:val="0042716A"/>
    <w:rsid w:val="00431DAC"/>
    <w:rsid w:val="00433259"/>
    <w:rsid w:val="00433436"/>
    <w:rsid w:val="00436670"/>
    <w:rsid w:val="00436768"/>
    <w:rsid w:val="00436A3B"/>
    <w:rsid w:val="004371E5"/>
    <w:rsid w:val="00440BC2"/>
    <w:rsid w:val="00445AC5"/>
    <w:rsid w:val="00446B23"/>
    <w:rsid w:val="00446CFC"/>
    <w:rsid w:val="00450830"/>
    <w:rsid w:val="00451180"/>
    <w:rsid w:val="004521F6"/>
    <w:rsid w:val="00452AAA"/>
    <w:rsid w:val="00454DC1"/>
    <w:rsid w:val="00455641"/>
    <w:rsid w:val="004572F7"/>
    <w:rsid w:val="00460BE5"/>
    <w:rsid w:val="00462FA6"/>
    <w:rsid w:val="00463D66"/>
    <w:rsid w:val="00466548"/>
    <w:rsid w:val="0047039B"/>
    <w:rsid w:val="0047477D"/>
    <w:rsid w:val="004765DF"/>
    <w:rsid w:val="00477884"/>
    <w:rsid w:val="00480E12"/>
    <w:rsid w:val="00485AA3"/>
    <w:rsid w:val="00487AAC"/>
    <w:rsid w:val="0049586F"/>
    <w:rsid w:val="004A6A3A"/>
    <w:rsid w:val="004B2BFF"/>
    <w:rsid w:val="004B3C5B"/>
    <w:rsid w:val="004B53EE"/>
    <w:rsid w:val="004B5FC2"/>
    <w:rsid w:val="004C04E1"/>
    <w:rsid w:val="004C1348"/>
    <w:rsid w:val="004C6AEF"/>
    <w:rsid w:val="004D3E3E"/>
    <w:rsid w:val="004D4BF8"/>
    <w:rsid w:val="004D575E"/>
    <w:rsid w:val="004D7C30"/>
    <w:rsid w:val="004E6953"/>
    <w:rsid w:val="004F1B2B"/>
    <w:rsid w:val="004F2EF4"/>
    <w:rsid w:val="004F36AF"/>
    <w:rsid w:val="004F499E"/>
    <w:rsid w:val="004F4D96"/>
    <w:rsid w:val="004F5A50"/>
    <w:rsid w:val="005000A9"/>
    <w:rsid w:val="005017F3"/>
    <w:rsid w:val="00503DD7"/>
    <w:rsid w:val="0050431A"/>
    <w:rsid w:val="0050440B"/>
    <w:rsid w:val="005115FB"/>
    <w:rsid w:val="00515E8B"/>
    <w:rsid w:val="0052032B"/>
    <w:rsid w:val="005205F6"/>
    <w:rsid w:val="00523396"/>
    <w:rsid w:val="0052436F"/>
    <w:rsid w:val="00525554"/>
    <w:rsid w:val="005305C6"/>
    <w:rsid w:val="00533A71"/>
    <w:rsid w:val="00536306"/>
    <w:rsid w:val="0053725B"/>
    <w:rsid w:val="005373B6"/>
    <w:rsid w:val="005436F0"/>
    <w:rsid w:val="00543D1B"/>
    <w:rsid w:val="00550724"/>
    <w:rsid w:val="00551813"/>
    <w:rsid w:val="00551B13"/>
    <w:rsid w:val="00552332"/>
    <w:rsid w:val="00556970"/>
    <w:rsid w:val="00557654"/>
    <w:rsid w:val="00561F0E"/>
    <w:rsid w:val="00565220"/>
    <w:rsid w:val="00580449"/>
    <w:rsid w:val="0059108E"/>
    <w:rsid w:val="005916E8"/>
    <w:rsid w:val="005928FF"/>
    <w:rsid w:val="00592B9F"/>
    <w:rsid w:val="00594D9E"/>
    <w:rsid w:val="005954A3"/>
    <w:rsid w:val="00595510"/>
    <w:rsid w:val="00596083"/>
    <w:rsid w:val="005A0353"/>
    <w:rsid w:val="005A10C3"/>
    <w:rsid w:val="005A5A4D"/>
    <w:rsid w:val="005A7B36"/>
    <w:rsid w:val="005B2D27"/>
    <w:rsid w:val="005B506C"/>
    <w:rsid w:val="005B5B2B"/>
    <w:rsid w:val="005B5F59"/>
    <w:rsid w:val="005B616E"/>
    <w:rsid w:val="005C19AF"/>
    <w:rsid w:val="005C1C47"/>
    <w:rsid w:val="005C6F32"/>
    <w:rsid w:val="005C7AD6"/>
    <w:rsid w:val="005D333A"/>
    <w:rsid w:val="005D4375"/>
    <w:rsid w:val="005D4992"/>
    <w:rsid w:val="005D7527"/>
    <w:rsid w:val="005D77FA"/>
    <w:rsid w:val="005E32BC"/>
    <w:rsid w:val="005E51C2"/>
    <w:rsid w:val="005E7C62"/>
    <w:rsid w:val="005F2737"/>
    <w:rsid w:val="005F5BC5"/>
    <w:rsid w:val="005F60FD"/>
    <w:rsid w:val="005F7854"/>
    <w:rsid w:val="005F7FC1"/>
    <w:rsid w:val="00602CC2"/>
    <w:rsid w:val="00605744"/>
    <w:rsid w:val="00607714"/>
    <w:rsid w:val="0061556B"/>
    <w:rsid w:val="00622F3F"/>
    <w:rsid w:val="00624FE0"/>
    <w:rsid w:val="0062607A"/>
    <w:rsid w:val="0062612B"/>
    <w:rsid w:val="00630FEC"/>
    <w:rsid w:val="0063251A"/>
    <w:rsid w:val="00633154"/>
    <w:rsid w:val="0063567D"/>
    <w:rsid w:val="006402A3"/>
    <w:rsid w:val="006413BB"/>
    <w:rsid w:val="006437DA"/>
    <w:rsid w:val="006468CB"/>
    <w:rsid w:val="0065135F"/>
    <w:rsid w:val="00651ACD"/>
    <w:rsid w:val="00652704"/>
    <w:rsid w:val="006542F3"/>
    <w:rsid w:val="00655E27"/>
    <w:rsid w:val="00657127"/>
    <w:rsid w:val="006575AE"/>
    <w:rsid w:val="00664123"/>
    <w:rsid w:val="00664979"/>
    <w:rsid w:val="0066514E"/>
    <w:rsid w:val="00667FBA"/>
    <w:rsid w:val="0067558E"/>
    <w:rsid w:val="0067581C"/>
    <w:rsid w:val="00676DB5"/>
    <w:rsid w:val="00681B60"/>
    <w:rsid w:val="00682A91"/>
    <w:rsid w:val="00692784"/>
    <w:rsid w:val="00693701"/>
    <w:rsid w:val="0069439F"/>
    <w:rsid w:val="00695E54"/>
    <w:rsid w:val="006A0866"/>
    <w:rsid w:val="006A1566"/>
    <w:rsid w:val="006A1B40"/>
    <w:rsid w:val="006A3ACC"/>
    <w:rsid w:val="006A7B7B"/>
    <w:rsid w:val="006B0D93"/>
    <w:rsid w:val="006B15E6"/>
    <w:rsid w:val="006B2E80"/>
    <w:rsid w:val="006B3A0A"/>
    <w:rsid w:val="006B3E65"/>
    <w:rsid w:val="006B7AB7"/>
    <w:rsid w:val="006C029A"/>
    <w:rsid w:val="006C1ACA"/>
    <w:rsid w:val="006C3391"/>
    <w:rsid w:val="006C47D3"/>
    <w:rsid w:val="006C79AA"/>
    <w:rsid w:val="006D28ED"/>
    <w:rsid w:val="006D292F"/>
    <w:rsid w:val="006D6D2F"/>
    <w:rsid w:val="006D7103"/>
    <w:rsid w:val="006E0062"/>
    <w:rsid w:val="006E2EE8"/>
    <w:rsid w:val="006E4525"/>
    <w:rsid w:val="006E4E5E"/>
    <w:rsid w:val="006E615F"/>
    <w:rsid w:val="006F01EA"/>
    <w:rsid w:val="006F1F1C"/>
    <w:rsid w:val="006F4447"/>
    <w:rsid w:val="006F5F8A"/>
    <w:rsid w:val="00700A2F"/>
    <w:rsid w:val="00704335"/>
    <w:rsid w:val="007067E8"/>
    <w:rsid w:val="007129BC"/>
    <w:rsid w:val="00716C41"/>
    <w:rsid w:val="00717112"/>
    <w:rsid w:val="0072119C"/>
    <w:rsid w:val="00723BEC"/>
    <w:rsid w:val="00725744"/>
    <w:rsid w:val="0072770D"/>
    <w:rsid w:val="007323B9"/>
    <w:rsid w:val="0073254E"/>
    <w:rsid w:val="00733327"/>
    <w:rsid w:val="00734ADC"/>
    <w:rsid w:val="007451BB"/>
    <w:rsid w:val="00751B7D"/>
    <w:rsid w:val="00754822"/>
    <w:rsid w:val="0075508B"/>
    <w:rsid w:val="007550EE"/>
    <w:rsid w:val="00762769"/>
    <w:rsid w:val="007659E3"/>
    <w:rsid w:val="007715ED"/>
    <w:rsid w:val="00773594"/>
    <w:rsid w:val="00774137"/>
    <w:rsid w:val="00774665"/>
    <w:rsid w:val="00774A82"/>
    <w:rsid w:val="00774CA9"/>
    <w:rsid w:val="00775BBE"/>
    <w:rsid w:val="007765BD"/>
    <w:rsid w:val="0078387D"/>
    <w:rsid w:val="00784D84"/>
    <w:rsid w:val="007856FF"/>
    <w:rsid w:val="007859E8"/>
    <w:rsid w:val="00786C80"/>
    <w:rsid w:val="00791D73"/>
    <w:rsid w:val="007927EF"/>
    <w:rsid w:val="00794C92"/>
    <w:rsid w:val="00794FEC"/>
    <w:rsid w:val="00797931"/>
    <w:rsid w:val="007A0A06"/>
    <w:rsid w:val="007A1407"/>
    <w:rsid w:val="007A2CD6"/>
    <w:rsid w:val="007A31E8"/>
    <w:rsid w:val="007A7AC1"/>
    <w:rsid w:val="007B13CF"/>
    <w:rsid w:val="007B5F4A"/>
    <w:rsid w:val="007C2230"/>
    <w:rsid w:val="007C46E7"/>
    <w:rsid w:val="007C4962"/>
    <w:rsid w:val="007C4A87"/>
    <w:rsid w:val="007C56E1"/>
    <w:rsid w:val="007C5C69"/>
    <w:rsid w:val="007C6FC4"/>
    <w:rsid w:val="007D0676"/>
    <w:rsid w:val="007D4FFB"/>
    <w:rsid w:val="007D7978"/>
    <w:rsid w:val="007E2425"/>
    <w:rsid w:val="007E43B3"/>
    <w:rsid w:val="007E4F14"/>
    <w:rsid w:val="007E662E"/>
    <w:rsid w:val="007F0041"/>
    <w:rsid w:val="007F0517"/>
    <w:rsid w:val="007F0753"/>
    <w:rsid w:val="007F1A72"/>
    <w:rsid w:val="007F37C8"/>
    <w:rsid w:val="007F6168"/>
    <w:rsid w:val="007F71B5"/>
    <w:rsid w:val="007F7952"/>
    <w:rsid w:val="0080335E"/>
    <w:rsid w:val="0080367F"/>
    <w:rsid w:val="00804B6C"/>
    <w:rsid w:val="0080582C"/>
    <w:rsid w:val="00805D7A"/>
    <w:rsid w:val="00806AA3"/>
    <w:rsid w:val="0081099C"/>
    <w:rsid w:val="00811B05"/>
    <w:rsid w:val="00816585"/>
    <w:rsid w:val="0082009C"/>
    <w:rsid w:val="008217BA"/>
    <w:rsid w:val="008220EE"/>
    <w:rsid w:val="00822545"/>
    <w:rsid w:val="0083110A"/>
    <w:rsid w:val="00831D94"/>
    <w:rsid w:val="00832249"/>
    <w:rsid w:val="0083501E"/>
    <w:rsid w:val="0083530D"/>
    <w:rsid w:val="00835573"/>
    <w:rsid w:val="008422AA"/>
    <w:rsid w:val="00842477"/>
    <w:rsid w:val="00843EAC"/>
    <w:rsid w:val="00850DC3"/>
    <w:rsid w:val="00853EC0"/>
    <w:rsid w:val="00857E57"/>
    <w:rsid w:val="008609B5"/>
    <w:rsid w:val="00861DDE"/>
    <w:rsid w:val="0086334A"/>
    <w:rsid w:val="00874151"/>
    <w:rsid w:val="008749BA"/>
    <w:rsid w:val="00874E58"/>
    <w:rsid w:val="00876B2C"/>
    <w:rsid w:val="00885A31"/>
    <w:rsid w:val="00886C19"/>
    <w:rsid w:val="00895704"/>
    <w:rsid w:val="008963F2"/>
    <w:rsid w:val="008A03DD"/>
    <w:rsid w:val="008A2B2B"/>
    <w:rsid w:val="008A4A91"/>
    <w:rsid w:val="008A5B13"/>
    <w:rsid w:val="008A7414"/>
    <w:rsid w:val="008A7F0A"/>
    <w:rsid w:val="008B2019"/>
    <w:rsid w:val="008B2AFC"/>
    <w:rsid w:val="008B46EF"/>
    <w:rsid w:val="008B4962"/>
    <w:rsid w:val="008B5A4E"/>
    <w:rsid w:val="008B6F2C"/>
    <w:rsid w:val="008C0A29"/>
    <w:rsid w:val="008C0C3D"/>
    <w:rsid w:val="008C5D39"/>
    <w:rsid w:val="008C6C78"/>
    <w:rsid w:val="008D160F"/>
    <w:rsid w:val="008D52B8"/>
    <w:rsid w:val="008D60D1"/>
    <w:rsid w:val="008D6120"/>
    <w:rsid w:val="008E0FEB"/>
    <w:rsid w:val="008E289B"/>
    <w:rsid w:val="008E39E7"/>
    <w:rsid w:val="008E5A99"/>
    <w:rsid w:val="008F0D81"/>
    <w:rsid w:val="008F1352"/>
    <w:rsid w:val="008F204D"/>
    <w:rsid w:val="008F5954"/>
    <w:rsid w:val="008F68EE"/>
    <w:rsid w:val="008F7C5C"/>
    <w:rsid w:val="00900988"/>
    <w:rsid w:val="0090321B"/>
    <w:rsid w:val="00910A6B"/>
    <w:rsid w:val="009124D1"/>
    <w:rsid w:val="00913DF2"/>
    <w:rsid w:val="0091661D"/>
    <w:rsid w:val="00917CD1"/>
    <w:rsid w:val="00920E86"/>
    <w:rsid w:val="00922B8A"/>
    <w:rsid w:val="0092677E"/>
    <w:rsid w:val="009315A6"/>
    <w:rsid w:val="0093281F"/>
    <w:rsid w:val="00932EA1"/>
    <w:rsid w:val="009350E8"/>
    <w:rsid w:val="009358C4"/>
    <w:rsid w:val="00936B66"/>
    <w:rsid w:val="00940B2A"/>
    <w:rsid w:val="00944A02"/>
    <w:rsid w:val="00944A54"/>
    <w:rsid w:val="00945105"/>
    <w:rsid w:val="009507DB"/>
    <w:rsid w:val="00950EAE"/>
    <w:rsid w:val="00954FD4"/>
    <w:rsid w:val="009557E8"/>
    <w:rsid w:val="0095696C"/>
    <w:rsid w:val="00961810"/>
    <w:rsid w:val="009618C7"/>
    <w:rsid w:val="00963876"/>
    <w:rsid w:val="00963C5E"/>
    <w:rsid w:val="009662FC"/>
    <w:rsid w:val="00966FFD"/>
    <w:rsid w:val="00971F17"/>
    <w:rsid w:val="00972A9B"/>
    <w:rsid w:val="00973F96"/>
    <w:rsid w:val="0097563D"/>
    <w:rsid w:val="009917F4"/>
    <w:rsid w:val="009923BA"/>
    <w:rsid w:val="0099400B"/>
    <w:rsid w:val="00995E3E"/>
    <w:rsid w:val="009A02A7"/>
    <w:rsid w:val="009A16B3"/>
    <w:rsid w:val="009A18CC"/>
    <w:rsid w:val="009A3255"/>
    <w:rsid w:val="009A6A8F"/>
    <w:rsid w:val="009A7351"/>
    <w:rsid w:val="009B26EE"/>
    <w:rsid w:val="009B6053"/>
    <w:rsid w:val="009B7115"/>
    <w:rsid w:val="009B7B0A"/>
    <w:rsid w:val="009C24C6"/>
    <w:rsid w:val="009C3199"/>
    <w:rsid w:val="009C4D44"/>
    <w:rsid w:val="009D0811"/>
    <w:rsid w:val="009D3062"/>
    <w:rsid w:val="009E2097"/>
    <w:rsid w:val="009E27E7"/>
    <w:rsid w:val="009E4BAB"/>
    <w:rsid w:val="009F1E22"/>
    <w:rsid w:val="009F29E7"/>
    <w:rsid w:val="009F7116"/>
    <w:rsid w:val="00A009D2"/>
    <w:rsid w:val="00A00DEF"/>
    <w:rsid w:val="00A0126F"/>
    <w:rsid w:val="00A06417"/>
    <w:rsid w:val="00A074BB"/>
    <w:rsid w:val="00A113ED"/>
    <w:rsid w:val="00A16BE8"/>
    <w:rsid w:val="00A17030"/>
    <w:rsid w:val="00A23CD3"/>
    <w:rsid w:val="00A2473D"/>
    <w:rsid w:val="00A2623D"/>
    <w:rsid w:val="00A30BB1"/>
    <w:rsid w:val="00A33221"/>
    <w:rsid w:val="00A3424B"/>
    <w:rsid w:val="00A36968"/>
    <w:rsid w:val="00A417ED"/>
    <w:rsid w:val="00A41BBB"/>
    <w:rsid w:val="00A43399"/>
    <w:rsid w:val="00A43B17"/>
    <w:rsid w:val="00A44359"/>
    <w:rsid w:val="00A4449D"/>
    <w:rsid w:val="00A478E2"/>
    <w:rsid w:val="00A523A5"/>
    <w:rsid w:val="00A52CA0"/>
    <w:rsid w:val="00A5304F"/>
    <w:rsid w:val="00A556FD"/>
    <w:rsid w:val="00A56957"/>
    <w:rsid w:val="00A61D49"/>
    <w:rsid w:val="00A63581"/>
    <w:rsid w:val="00A638AE"/>
    <w:rsid w:val="00A6405C"/>
    <w:rsid w:val="00A654DD"/>
    <w:rsid w:val="00A65547"/>
    <w:rsid w:val="00A65A18"/>
    <w:rsid w:val="00A70FC0"/>
    <w:rsid w:val="00A76B4D"/>
    <w:rsid w:val="00A77331"/>
    <w:rsid w:val="00A77D8A"/>
    <w:rsid w:val="00A77FE2"/>
    <w:rsid w:val="00A820BE"/>
    <w:rsid w:val="00A83380"/>
    <w:rsid w:val="00A84286"/>
    <w:rsid w:val="00A85D56"/>
    <w:rsid w:val="00A87B18"/>
    <w:rsid w:val="00A87C9A"/>
    <w:rsid w:val="00A91E83"/>
    <w:rsid w:val="00A926EC"/>
    <w:rsid w:val="00A9316B"/>
    <w:rsid w:val="00AA0D4C"/>
    <w:rsid w:val="00AA21DE"/>
    <w:rsid w:val="00AA2F20"/>
    <w:rsid w:val="00AA4034"/>
    <w:rsid w:val="00AA5557"/>
    <w:rsid w:val="00AA5CDA"/>
    <w:rsid w:val="00AA762C"/>
    <w:rsid w:val="00AB01AF"/>
    <w:rsid w:val="00AB2296"/>
    <w:rsid w:val="00AB52AA"/>
    <w:rsid w:val="00AC159F"/>
    <w:rsid w:val="00AC183F"/>
    <w:rsid w:val="00AC3FAE"/>
    <w:rsid w:val="00AC495C"/>
    <w:rsid w:val="00AC60BD"/>
    <w:rsid w:val="00AD269C"/>
    <w:rsid w:val="00AD398F"/>
    <w:rsid w:val="00AD5B89"/>
    <w:rsid w:val="00AD66D2"/>
    <w:rsid w:val="00AD7DED"/>
    <w:rsid w:val="00AE0A53"/>
    <w:rsid w:val="00AE1518"/>
    <w:rsid w:val="00AE2BF4"/>
    <w:rsid w:val="00AE2D24"/>
    <w:rsid w:val="00AE57D7"/>
    <w:rsid w:val="00AF2CC4"/>
    <w:rsid w:val="00AF550E"/>
    <w:rsid w:val="00AF67F8"/>
    <w:rsid w:val="00AF73FB"/>
    <w:rsid w:val="00AF7579"/>
    <w:rsid w:val="00B01095"/>
    <w:rsid w:val="00B03190"/>
    <w:rsid w:val="00B04BA7"/>
    <w:rsid w:val="00B053EC"/>
    <w:rsid w:val="00B06BDF"/>
    <w:rsid w:val="00B06F58"/>
    <w:rsid w:val="00B10170"/>
    <w:rsid w:val="00B10D12"/>
    <w:rsid w:val="00B13095"/>
    <w:rsid w:val="00B13502"/>
    <w:rsid w:val="00B13773"/>
    <w:rsid w:val="00B138A2"/>
    <w:rsid w:val="00B17D93"/>
    <w:rsid w:val="00B2119A"/>
    <w:rsid w:val="00B2134D"/>
    <w:rsid w:val="00B2193C"/>
    <w:rsid w:val="00B22402"/>
    <w:rsid w:val="00B22C0A"/>
    <w:rsid w:val="00B36D98"/>
    <w:rsid w:val="00B37DA8"/>
    <w:rsid w:val="00B40C9D"/>
    <w:rsid w:val="00B413D8"/>
    <w:rsid w:val="00B44F86"/>
    <w:rsid w:val="00B46DF0"/>
    <w:rsid w:val="00B50F2E"/>
    <w:rsid w:val="00B538D2"/>
    <w:rsid w:val="00B54D2B"/>
    <w:rsid w:val="00B55B1A"/>
    <w:rsid w:val="00B565D9"/>
    <w:rsid w:val="00B60749"/>
    <w:rsid w:val="00B61D0F"/>
    <w:rsid w:val="00B65B0C"/>
    <w:rsid w:val="00B66B0B"/>
    <w:rsid w:val="00B67AE8"/>
    <w:rsid w:val="00B67F8A"/>
    <w:rsid w:val="00B7174C"/>
    <w:rsid w:val="00B71894"/>
    <w:rsid w:val="00B72205"/>
    <w:rsid w:val="00B72C96"/>
    <w:rsid w:val="00B751CF"/>
    <w:rsid w:val="00B762B1"/>
    <w:rsid w:val="00B7730A"/>
    <w:rsid w:val="00B81CB7"/>
    <w:rsid w:val="00B8381D"/>
    <w:rsid w:val="00B86081"/>
    <w:rsid w:val="00B8666F"/>
    <w:rsid w:val="00B90FAA"/>
    <w:rsid w:val="00B923B7"/>
    <w:rsid w:val="00B93BD3"/>
    <w:rsid w:val="00B96D7E"/>
    <w:rsid w:val="00B97710"/>
    <w:rsid w:val="00B97B6A"/>
    <w:rsid w:val="00BA0E81"/>
    <w:rsid w:val="00BA182D"/>
    <w:rsid w:val="00BA247E"/>
    <w:rsid w:val="00BA3506"/>
    <w:rsid w:val="00BA3F77"/>
    <w:rsid w:val="00BB3346"/>
    <w:rsid w:val="00BB412C"/>
    <w:rsid w:val="00BB4365"/>
    <w:rsid w:val="00BB684D"/>
    <w:rsid w:val="00BB7A46"/>
    <w:rsid w:val="00BC2A1A"/>
    <w:rsid w:val="00BC40AE"/>
    <w:rsid w:val="00BC5A3B"/>
    <w:rsid w:val="00BC6B20"/>
    <w:rsid w:val="00BD0E01"/>
    <w:rsid w:val="00BD1CB1"/>
    <w:rsid w:val="00BD1F9E"/>
    <w:rsid w:val="00BD4B29"/>
    <w:rsid w:val="00BD56A7"/>
    <w:rsid w:val="00BE01DC"/>
    <w:rsid w:val="00BE02CC"/>
    <w:rsid w:val="00BE3B44"/>
    <w:rsid w:val="00BF2351"/>
    <w:rsid w:val="00BF3CB9"/>
    <w:rsid w:val="00BF6432"/>
    <w:rsid w:val="00C03E46"/>
    <w:rsid w:val="00C05561"/>
    <w:rsid w:val="00C078FD"/>
    <w:rsid w:val="00C12813"/>
    <w:rsid w:val="00C12BEB"/>
    <w:rsid w:val="00C13DC3"/>
    <w:rsid w:val="00C142B6"/>
    <w:rsid w:val="00C16071"/>
    <w:rsid w:val="00C266FA"/>
    <w:rsid w:val="00C337F7"/>
    <w:rsid w:val="00C353FA"/>
    <w:rsid w:val="00C371F5"/>
    <w:rsid w:val="00C51214"/>
    <w:rsid w:val="00C55984"/>
    <w:rsid w:val="00C61E83"/>
    <w:rsid w:val="00C6738C"/>
    <w:rsid w:val="00C70BCB"/>
    <w:rsid w:val="00C755D2"/>
    <w:rsid w:val="00C81C58"/>
    <w:rsid w:val="00C82AA0"/>
    <w:rsid w:val="00C83D31"/>
    <w:rsid w:val="00C84095"/>
    <w:rsid w:val="00C87202"/>
    <w:rsid w:val="00C91D2F"/>
    <w:rsid w:val="00C925EA"/>
    <w:rsid w:val="00C929C1"/>
    <w:rsid w:val="00C94A18"/>
    <w:rsid w:val="00C96F7A"/>
    <w:rsid w:val="00C97448"/>
    <w:rsid w:val="00CA163C"/>
    <w:rsid w:val="00CA2667"/>
    <w:rsid w:val="00CA329B"/>
    <w:rsid w:val="00CA4104"/>
    <w:rsid w:val="00CA7AE7"/>
    <w:rsid w:val="00CB23DE"/>
    <w:rsid w:val="00CB4CC3"/>
    <w:rsid w:val="00CB6574"/>
    <w:rsid w:val="00CC7A82"/>
    <w:rsid w:val="00CD16D0"/>
    <w:rsid w:val="00CD2896"/>
    <w:rsid w:val="00CD35EA"/>
    <w:rsid w:val="00CD65BA"/>
    <w:rsid w:val="00CD6E68"/>
    <w:rsid w:val="00CE1022"/>
    <w:rsid w:val="00CE5324"/>
    <w:rsid w:val="00CE6EED"/>
    <w:rsid w:val="00CE7519"/>
    <w:rsid w:val="00CE78DD"/>
    <w:rsid w:val="00CF1FE0"/>
    <w:rsid w:val="00CF6CCB"/>
    <w:rsid w:val="00D007B5"/>
    <w:rsid w:val="00D04802"/>
    <w:rsid w:val="00D050B3"/>
    <w:rsid w:val="00D06372"/>
    <w:rsid w:val="00D075A2"/>
    <w:rsid w:val="00D07EAC"/>
    <w:rsid w:val="00D15805"/>
    <w:rsid w:val="00D16FC1"/>
    <w:rsid w:val="00D172D9"/>
    <w:rsid w:val="00D235FE"/>
    <w:rsid w:val="00D237D8"/>
    <w:rsid w:val="00D300CF"/>
    <w:rsid w:val="00D35AC8"/>
    <w:rsid w:val="00D36E53"/>
    <w:rsid w:val="00D41C40"/>
    <w:rsid w:val="00D440E3"/>
    <w:rsid w:val="00D44572"/>
    <w:rsid w:val="00D455F0"/>
    <w:rsid w:val="00D457FF"/>
    <w:rsid w:val="00D46FEF"/>
    <w:rsid w:val="00D51582"/>
    <w:rsid w:val="00D51852"/>
    <w:rsid w:val="00D51DE8"/>
    <w:rsid w:val="00D53605"/>
    <w:rsid w:val="00D545BB"/>
    <w:rsid w:val="00D54F2B"/>
    <w:rsid w:val="00D55266"/>
    <w:rsid w:val="00D5593F"/>
    <w:rsid w:val="00D60305"/>
    <w:rsid w:val="00D61036"/>
    <w:rsid w:val="00D632E7"/>
    <w:rsid w:val="00D63BEB"/>
    <w:rsid w:val="00D67148"/>
    <w:rsid w:val="00D76B7E"/>
    <w:rsid w:val="00D77ACF"/>
    <w:rsid w:val="00D867E5"/>
    <w:rsid w:val="00D9109C"/>
    <w:rsid w:val="00D91E6D"/>
    <w:rsid w:val="00DA0199"/>
    <w:rsid w:val="00DA0D2F"/>
    <w:rsid w:val="00DA206B"/>
    <w:rsid w:val="00DA6C48"/>
    <w:rsid w:val="00DB095C"/>
    <w:rsid w:val="00DB2A5B"/>
    <w:rsid w:val="00DB3CDE"/>
    <w:rsid w:val="00DB40FD"/>
    <w:rsid w:val="00DB61BA"/>
    <w:rsid w:val="00DB7102"/>
    <w:rsid w:val="00DC6B69"/>
    <w:rsid w:val="00DD053E"/>
    <w:rsid w:val="00DD0BAE"/>
    <w:rsid w:val="00DD1561"/>
    <w:rsid w:val="00DD24CB"/>
    <w:rsid w:val="00DD3481"/>
    <w:rsid w:val="00DD38E7"/>
    <w:rsid w:val="00DD7412"/>
    <w:rsid w:val="00DE1C45"/>
    <w:rsid w:val="00DE2146"/>
    <w:rsid w:val="00DE27FD"/>
    <w:rsid w:val="00DE303C"/>
    <w:rsid w:val="00DE39E7"/>
    <w:rsid w:val="00DE5589"/>
    <w:rsid w:val="00DE58AE"/>
    <w:rsid w:val="00DF2337"/>
    <w:rsid w:val="00DF2FAB"/>
    <w:rsid w:val="00DF3999"/>
    <w:rsid w:val="00DF5AEC"/>
    <w:rsid w:val="00DF5C40"/>
    <w:rsid w:val="00DF6657"/>
    <w:rsid w:val="00DF6A39"/>
    <w:rsid w:val="00DF6B66"/>
    <w:rsid w:val="00DF7C20"/>
    <w:rsid w:val="00E00677"/>
    <w:rsid w:val="00E016EA"/>
    <w:rsid w:val="00E01878"/>
    <w:rsid w:val="00E03896"/>
    <w:rsid w:val="00E06374"/>
    <w:rsid w:val="00E10CE5"/>
    <w:rsid w:val="00E11D6A"/>
    <w:rsid w:val="00E2083F"/>
    <w:rsid w:val="00E20F81"/>
    <w:rsid w:val="00E2566D"/>
    <w:rsid w:val="00E260D0"/>
    <w:rsid w:val="00E314A6"/>
    <w:rsid w:val="00E34DDA"/>
    <w:rsid w:val="00E360F1"/>
    <w:rsid w:val="00E36A25"/>
    <w:rsid w:val="00E44293"/>
    <w:rsid w:val="00E46B55"/>
    <w:rsid w:val="00E47807"/>
    <w:rsid w:val="00E50ECD"/>
    <w:rsid w:val="00E50F60"/>
    <w:rsid w:val="00E54FCB"/>
    <w:rsid w:val="00E560FA"/>
    <w:rsid w:val="00E56DD6"/>
    <w:rsid w:val="00E6169C"/>
    <w:rsid w:val="00E62FA2"/>
    <w:rsid w:val="00E65D76"/>
    <w:rsid w:val="00E72112"/>
    <w:rsid w:val="00E76884"/>
    <w:rsid w:val="00E862F9"/>
    <w:rsid w:val="00E86331"/>
    <w:rsid w:val="00E90D39"/>
    <w:rsid w:val="00E93B3F"/>
    <w:rsid w:val="00E9560B"/>
    <w:rsid w:val="00E97E16"/>
    <w:rsid w:val="00EA4FE1"/>
    <w:rsid w:val="00EA6768"/>
    <w:rsid w:val="00EA68C0"/>
    <w:rsid w:val="00EB2FC2"/>
    <w:rsid w:val="00EB7C59"/>
    <w:rsid w:val="00EC2267"/>
    <w:rsid w:val="00EC4680"/>
    <w:rsid w:val="00EC6DC1"/>
    <w:rsid w:val="00EC7CD4"/>
    <w:rsid w:val="00ED003B"/>
    <w:rsid w:val="00ED14E5"/>
    <w:rsid w:val="00ED4EBB"/>
    <w:rsid w:val="00ED6951"/>
    <w:rsid w:val="00EE5BEF"/>
    <w:rsid w:val="00EF1E17"/>
    <w:rsid w:val="00EF3C12"/>
    <w:rsid w:val="00EF4E73"/>
    <w:rsid w:val="00EF6274"/>
    <w:rsid w:val="00EF73EF"/>
    <w:rsid w:val="00F004E1"/>
    <w:rsid w:val="00F00EC5"/>
    <w:rsid w:val="00F01848"/>
    <w:rsid w:val="00F024FB"/>
    <w:rsid w:val="00F02A79"/>
    <w:rsid w:val="00F02DC5"/>
    <w:rsid w:val="00F042C5"/>
    <w:rsid w:val="00F079BB"/>
    <w:rsid w:val="00F07E07"/>
    <w:rsid w:val="00F126DC"/>
    <w:rsid w:val="00F12853"/>
    <w:rsid w:val="00F13054"/>
    <w:rsid w:val="00F14C3B"/>
    <w:rsid w:val="00F14F6C"/>
    <w:rsid w:val="00F1525C"/>
    <w:rsid w:val="00F177EC"/>
    <w:rsid w:val="00F24D90"/>
    <w:rsid w:val="00F25C6B"/>
    <w:rsid w:val="00F32B33"/>
    <w:rsid w:val="00F33190"/>
    <w:rsid w:val="00F34106"/>
    <w:rsid w:val="00F34861"/>
    <w:rsid w:val="00F365FD"/>
    <w:rsid w:val="00F36A17"/>
    <w:rsid w:val="00F405E4"/>
    <w:rsid w:val="00F45082"/>
    <w:rsid w:val="00F4724E"/>
    <w:rsid w:val="00F47EC7"/>
    <w:rsid w:val="00F521AA"/>
    <w:rsid w:val="00F563A8"/>
    <w:rsid w:val="00F57143"/>
    <w:rsid w:val="00F60BE4"/>
    <w:rsid w:val="00F6351D"/>
    <w:rsid w:val="00F64866"/>
    <w:rsid w:val="00F6540D"/>
    <w:rsid w:val="00F70D4A"/>
    <w:rsid w:val="00F712E9"/>
    <w:rsid w:val="00F7161F"/>
    <w:rsid w:val="00F75197"/>
    <w:rsid w:val="00F75807"/>
    <w:rsid w:val="00F769BC"/>
    <w:rsid w:val="00F84107"/>
    <w:rsid w:val="00F85F49"/>
    <w:rsid w:val="00F91290"/>
    <w:rsid w:val="00F91484"/>
    <w:rsid w:val="00F91FFA"/>
    <w:rsid w:val="00F95882"/>
    <w:rsid w:val="00F96E55"/>
    <w:rsid w:val="00F97A83"/>
    <w:rsid w:val="00FA0F86"/>
    <w:rsid w:val="00FA52EE"/>
    <w:rsid w:val="00FA53D8"/>
    <w:rsid w:val="00FA641E"/>
    <w:rsid w:val="00FA6A0B"/>
    <w:rsid w:val="00FA6A21"/>
    <w:rsid w:val="00FA773E"/>
    <w:rsid w:val="00FB11B0"/>
    <w:rsid w:val="00FB249A"/>
    <w:rsid w:val="00FB3CFD"/>
    <w:rsid w:val="00FB65ED"/>
    <w:rsid w:val="00FB680A"/>
    <w:rsid w:val="00FC2D87"/>
    <w:rsid w:val="00FC554A"/>
    <w:rsid w:val="00FC5C93"/>
    <w:rsid w:val="00FC5D3E"/>
    <w:rsid w:val="00FC63FB"/>
    <w:rsid w:val="00FD05DB"/>
    <w:rsid w:val="00FD3176"/>
    <w:rsid w:val="00FD3F4C"/>
    <w:rsid w:val="00FD5325"/>
    <w:rsid w:val="00FD595C"/>
    <w:rsid w:val="00FD5D5A"/>
    <w:rsid w:val="00FD64C7"/>
    <w:rsid w:val="00FE08B6"/>
    <w:rsid w:val="00FE09D3"/>
    <w:rsid w:val="00FE2FF4"/>
    <w:rsid w:val="00FE3CCE"/>
    <w:rsid w:val="00FE4775"/>
    <w:rsid w:val="00FE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0A2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379C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8C0A29"/>
  </w:style>
  <w:style w:type="paragraph" w:styleId="BodyTextIndent">
    <w:name w:val="Body Text Indent"/>
    <w:basedOn w:val="Normal"/>
    <w:link w:val="BodyTextIndentChar"/>
    <w:uiPriority w:val="99"/>
    <w:rsid w:val="00843EAC"/>
    <w:pPr>
      <w:ind w:firstLine="851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379C"/>
    <w:rPr>
      <w:sz w:val="20"/>
      <w:szCs w:val="20"/>
    </w:rPr>
  </w:style>
  <w:style w:type="paragraph" w:customStyle="1" w:styleId="ConsPlusNormal">
    <w:name w:val="ConsPlusNormal"/>
    <w:uiPriority w:val="99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006D0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379C"/>
    <w:rPr>
      <w:sz w:val="20"/>
      <w:szCs w:val="20"/>
    </w:rPr>
  </w:style>
  <w:style w:type="paragraph" w:styleId="NoSpacing">
    <w:name w:val="No Spacing"/>
    <w:uiPriority w:val="99"/>
    <w:qFormat/>
    <w:rsid w:val="002D562C"/>
    <w:rPr>
      <w:rFonts w:ascii="Calibri" w:hAnsi="Calibri" w:cs="Calibri"/>
      <w:lang w:eastAsia="en-US"/>
    </w:rPr>
  </w:style>
  <w:style w:type="character" w:styleId="Hyperlink">
    <w:name w:val="Hyperlink"/>
    <w:basedOn w:val="DefaultParagraphFont"/>
    <w:uiPriority w:val="99"/>
    <w:rsid w:val="002D562C"/>
    <w:rPr>
      <w:color w:val="0000FF"/>
      <w:u w:val="single"/>
    </w:rPr>
  </w:style>
  <w:style w:type="paragraph" w:customStyle="1" w:styleId="a">
    <w:name w:val="основной"/>
    <w:basedOn w:val="Normal"/>
    <w:uiPriority w:val="99"/>
    <w:rsid w:val="007C56E1"/>
    <w:pPr>
      <w:keepNext/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7C56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5301B"/>
  </w:style>
  <w:style w:type="paragraph" w:styleId="BalloonText">
    <w:name w:val="Balloon Text"/>
    <w:basedOn w:val="Normal"/>
    <w:link w:val="BalloonTextChar"/>
    <w:uiPriority w:val="99"/>
    <w:semiHidden/>
    <w:rsid w:val="00CD35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79C"/>
    <w:rPr>
      <w:sz w:val="0"/>
      <w:szCs w:val="0"/>
    </w:rPr>
  </w:style>
  <w:style w:type="paragraph" w:customStyle="1" w:styleId="ConsPlusNonformat">
    <w:name w:val="ConsPlusNonformat"/>
    <w:uiPriority w:val="99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8B2AF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F379C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B9771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379C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1B7A25"/>
    <w:pPr>
      <w:ind w:left="720"/>
    </w:pPr>
  </w:style>
  <w:style w:type="table" w:styleId="TableGrid">
    <w:name w:val="Table Grid"/>
    <w:basedOn w:val="TableNormal"/>
    <w:uiPriority w:val="99"/>
    <w:rsid w:val="004765D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4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1110</Words>
  <Characters>6327</Characters>
  <Application>Microsoft Office Outlook</Application>
  <DocSecurity>0</DocSecurity>
  <Lines>0</Lines>
  <Paragraphs>0</Paragraphs>
  <ScaleCrop>false</ScaleCrop>
  <Company>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БЕРДСКА</dc:title>
  <dc:subject/>
  <dc:creator>Неизвестный</dc:creator>
  <cp:keywords/>
  <dc:description/>
  <cp:lastModifiedBy>user</cp:lastModifiedBy>
  <cp:revision>2</cp:revision>
  <cp:lastPrinted>2021-08-11T02:48:00Z</cp:lastPrinted>
  <dcterms:created xsi:type="dcterms:W3CDTF">2021-09-09T08:24:00Z</dcterms:created>
  <dcterms:modified xsi:type="dcterms:W3CDTF">2021-09-09T08:24:00Z</dcterms:modified>
</cp:coreProperties>
</file>